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0388" w:rsidP="00A065B1" w:rsidRDefault="00DE0388" w14:paraId="672A6659" w14:textId="77777777"/>
    <w:p w:rsidR="00DE0388" w:rsidP="00A065B1" w:rsidRDefault="00DE0388" w14:paraId="0A37501D" w14:textId="77777777"/>
    <w:p w:rsidR="00DE0388" w:rsidP="00A065B1" w:rsidRDefault="00DE0388" w14:paraId="5DAB6C7B" w14:textId="77777777"/>
    <w:p w:rsidR="59185D55" w:rsidP="66C4F4D6" w:rsidRDefault="39F9747E" w14:paraId="5889AB72" w14:textId="12202478">
      <w:pPr>
        <w:pStyle w:val="NoSpacing"/>
        <w:rPr>
          <w:rFonts w:ascii="Calibri" w:hAnsi="Calibri" w:eastAsia="Calibri" w:cs="Calibri"/>
          <w:color w:val="000000" w:themeColor="text1"/>
          <w:sz w:val="24"/>
          <w:szCs w:val="24"/>
          <w:lang w:val="en-US"/>
        </w:rPr>
      </w:pPr>
      <w:r w:rsidRPr="66C4F4D6" w:rsidR="537A6812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>0</w:t>
      </w:r>
      <w:r w:rsidRPr="66C4F4D6" w:rsidR="49F47628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>6</w:t>
      </w:r>
      <w:r w:rsidRPr="66C4F4D6" w:rsidR="537A6812">
        <w:rPr>
          <w:rFonts w:ascii="Calibri" w:hAnsi="Calibri" w:eastAsia="Calibri" w:cs="Calibri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66C4F4D6" w:rsidR="537A6812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 xml:space="preserve"> January </w:t>
      </w:r>
      <w:r w:rsidRPr="66C4F4D6" w:rsidR="59185D55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>202</w:t>
      </w:r>
      <w:r w:rsidRPr="66C4F4D6" w:rsidR="43F1FC1B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>6</w:t>
      </w:r>
    </w:p>
    <w:p w:rsidR="4E105C9F" w:rsidP="66C4F4D6" w:rsidRDefault="4E105C9F" w14:paraId="23D632CD" w14:textId="56CEF3B5">
      <w:pPr>
        <w:rPr>
          <w:rFonts w:ascii="Calibri" w:hAnsi="Calibri" w:eastAsia="Calibri" w:cs="Calibri"/>
          <w:color w:val="000000" w:themeColor="text1"/>
          <w:sz w:val="24"/>
          <w:szCs w:val="24"/>
          <w:lang w:val="en-US"/>
        </w:rPr>
      </w:pPr>
    </w:p>
    <w:p w:rsidR="59185D55" w:rsidP="66C4F4D6" w:rsidRDefault="59185D55" w14:paraId="26DBE7DE" w14:textId="6FD8A463">
      <w:pPr>
        <w:pStyle w:val="NoSpacing"/>
        <w:rPr>
          <w:rFonts w:ascii="Calibri" w:hAnsi="Calibri" w:eastAsia="Calibri" w:cs="Calibri"/>
          <w:color w:val="000000" w:themeColor="text1"/>
          <w:sz w:val="24"/>
          <w:szCs w:val="24"/>
          <w:lang w:val="en-US"/>
        </w:rPr>
      </w:pPr>
      <w:r w:rsidRPr="66C4F4D6" w:rsidR="59185D55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>Dear Parents/Carers,</w:t>
      </w:r>
    </w:p>
    <w:p w:rsidR="00824C06" w:rsidP="66C4F4D6" w:rsidRDefault="00824C06" w14:paraId="36055AC3" w14:textId="77777777">
      <w:pPr>
        <w:pStyle w:val="NoSpacing"/>
        <w:rPr>
          <w:rFonts w:ascii="Calibri" w:hAnsi="Calibri" w:eastAsia="Calibri" w:cs="Calibri"/>
          <w:color w:val="000000" w:themeColor="text1"/>
          <w:sz w:val="24"/>
          <w:szCs w:val="24"/>
          <w:lang w:val="en-US"/>
        </w:rPr>
      </w:pPr>
    </w:p>
    <w:p w:rsidR="00824C06" w:rsidP="66C4F4D6" w:rsidRDefault="00824C06" w14:paraId="3B651D06" w14:textId="385C004E">
      <w:pPr>
        <w:pStyle w:val="NoSpacing"/>
        <w:rPr>
          <w:rFonts w:ascii="Calibri" w:hAnsi="Calibri" w:eastAsia="Calibri" w:cs="Calibri"/>
          <w:b w:val="1"/>
          <w:bCs w:val="1"/>
          <w:color w:val="000000" w:themeColor="text1"/>
          <w:sz w:val="24"/>
          <w:szCs w:val="24"/>
          <w:u w:val="single"/>
          <w:lang w:val="en-US"/>
        </w:rPr>
      </w:pPr>
      <w:r w:rsidRPr="66C4F4D6" w:rsidR="7462DF50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u w:val="single"/>
          <w:lang w:val="en-US"/>
        </w:rPr>
        <w:t>Spring 1</w:t>
      </w:r>
      <w:r w:rsidRPr="66C4F4D6" w:rsidR="00824C06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u w:val="single"/>
          <w:lang w:val="en-US"/>
        </w:rPr>
        <w:t xml:space="preserve"> After School Clubs</w:t>
      </w:r>
    </w:p>
    <w:p w:rsidR="4E105C9F" w:rsidP="66C4F4D6" w:rsidRDefault="4E105C9F" w14:paraId="60150C98" w14:textId="1B811330">
      <w:pPr>
        <w:rPr>
          <w:rFonts w:ascii="Calibri" w:hAnsi="Calibri" w:eastAsia="Calibri" w:cs="Calibri"/>
          <w:color w:val="000000" w:themeColor="text1"/>
          <w:sz w:val="24"/>
          <w:szCs w:val="24"/>
          <w:lang w:val="en-US"/>
        </w:rPr>
      </w:pPr>
    </w:p>
    <w:p w:rsidR="59185D55" w:rsidP="66C4F4D6" w:rsidRDefault="59185D55" w14:paraId="4136D10F" w14:textId="46096628">
      <w:pPr>
        <w:pStyle w:val="NoSpacing"/>
        <w:rPr>
          <w:rFonts w:ascii="Calibri" w:hAnsi="Calibri" w:eastAsia="Calibri" w:cs="Calibri"/>
          <w:color w:val="000000" w:themeColor="text1"/>
          <w:sz w:val="24"/>
          <w:szCs w:val="24"/>
          <w:lang w:val="en-US"/>
        </w:rPr>
      </w:pPr>
      <w:r w:rsidRPr="66C4F4D6" w:rsidR="59185D55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 xml:space="preserve">Please see below after-school clubs that will be on offer for the next half term. If your child would like to attend, you will need to book their place via the </w:t>
      </w:r>
      <w:r w:rsidRPr="66C4F4D6" w:rsidR="77FF09C9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>Arbo</w:t>
      </w:r>
      <w:r w:rsidRPr="66C4F4D6" w:rsidR="59185D55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>r</w:t>
      </w:r>
      <w:r w:rsidRPr="66C4F4D6" w:rsidR="5D322554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 xml:space="preserve"> App under</w:t>
      </w:r>
      <w:r w:rsidRPr="66C4F4D6" w:rsidR="59185D55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 xml:space="preserve"> the club’s section.</w:t>
      </w:r>
      <w:r w:rsidRPr="66C4F4D6" w:rsidR="1A568590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6D5FBB2F" w:rsidP="66C4F4D6" w:rsidRDefault="6D5FBB2F" w14:paraId="040AAB17" w14:textId="7364F665">
      <w:pPr>
        <w:pStyle w:val="NoSpacing"/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</w:pPr>
    </w:p>
    <w:p w:rsidR="4A66C3D7" w:rsidP="66C4F4D6" w:rsidRDefault="4A66C3D7" w14:paraId="68FC7463" w14:textId="1DBB61D0">
      <w:pPr>
        <w:pStyle w:val="NoSpacing"/>
        <w:rPr>
          <w:rFonts w:ascii="Calibri" w:hAnsi="Calibri" w:eastAsia="Calibri" w:cs="Calibri"/>
          <w:color w:val="000000" w:themeColor="text1" w:themeTint="FF" w:themeShade="FF"/>
          <w:sz w:val="22"/>
          <w:szCs w:val="22"/>
          <w:lang w:val="en-US"/>
        </w:rPr>
      </w:pPr>
      <w:r w:rsidRPr="66C4F4D6" w:rsidR="4A66C3D7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 xml:space="preserve">Please note that boys’ and girls’ football clubs have been cancelled for this term due to poor </w:t>
      </w:r>
      <w:r w:rsidRPr="66C4F4D6" w:rsidR="4A66C3D7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>light</w:t>
      </w:r>
      <w:r w:rsidRPr="66C4F4D6" w:rsidR="4A66C3D7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 xml:space="preserve"> and weather conditions.</w:t>
      </w:r>
    </w:p>
    <w:p w:rsidR="4A66C3D7" w:rsidP="66C4F4D6" w:rsidRDefault="4A66C3D7" w14:paraId="4392E024" w14:textId="021FACED">
      <w:pPr>
        <w:pStyle w:val="NoSpacing"/>
        <w:rPr>
          <w:rFonts w:ascii="Calibri" w:hAnsi="Calibri" w:eastAsia="Calibri" w:cs="Calibri"/>
          <w:color w:val="000000" w:themeColor="text1" w:themeTint="FF" w:themeShade="FF"/>
          <w:sz w:val="22"/>
          <w:szCs w:val="22"/>
          <w:lang w:val="en-US"/>
        </w:rPr>
      </w:pPr>
      <w:r w:rsidRPr="66C4F4D6" w:rsidR="4A66C3D7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4A66C3D7" w:rsidP="66C4F4D6" w:rsidRDefault="4A66C3D7" w14:paraId="1EEA4ED0" w14:textId="50D546E2">
      <w:pPr>
        <w:pStyle w:val="NoSpacing"/>
        <w:rPr>
          <w:rFonts w:ascii="Calibri" w:hAnsi="Calibri" w:eastAsia="Calibri" w:cs="Calibri"/>
          <w:color w:val="000000" w:themeColor="text1" w:themeTint="FF" w:themeShade="FF"/>
          <w:sz w:val="22"/>
          <w:szCs w:val="22"/>
          <w:lang w:val="en-US"/>
        </w:rPr>
      </w:pPr>
      <w:r w:rsidRPr="66C4F4D6" w:rsidR="4A66C3D7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 xml:space="preserve">Choir Club runs throughout the entire school year. Only one sign-up is </w:t>
      </w:r>
      <w:r w:rsidRPr="66C4F4D6" w:rsidR="4A66C3D7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>required</w:t>
      </w:r>
      <w:r w:rsidRPr="66C4F4D6" w:rsidR="4A66C3D7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 xml:space="preserve"> at this time, which will cover attendance until July. If your child later decides not to continue, please inform the school office so the place can be offered to another child.</w:t>
      </w:r>
    </w:p>
    <w:p w:rsidR="4A66C3D7" w:rsidP="66C4F4D6" w:rsidRDefault="4A66C3D7" w14:paraId="67EC9D35" w14:textId="1A6EBA76">
      <w:pPr>
        <w:pStyle w:val="NoSpacing"/>
        <w:rPr>
          <w:rFonts w:ascii="Calibri" w:hAnsi="Calibri" w:eastAsia="Calibri" w:cs="Calibri"/>
          <w:color w:val="000000" w:themeColor="text1" w:themeTint="FF" w:themeShade="FF"/>
          <w:sz w:val="22"/>
          <w:szCs w:val="22"/>
          <w:lang w:val="en-US"/>
        </w:rPr>
      </w:pPr>
      <w:r w:rsidRPr="66C4F4D6" w:rsidR="4A66C3D7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4A66C3D7" w:rsidP="66C4F4D6" w:rsidRDefault="4A66C3D7" w14:paraId="6EB56AE3" w14:textId="674FE04B">
      <w:pPr>
        <w:pStyle w:val="NoSpacing"/>
        <w:rPr>
          <w:rFonts w:ascii="Calibri" w:hAnsi="Calibri" w:eastAsia="Calibri" w:cs="Calibri"/>
          <w:color w:val="000000" w:themeColor="text1" w:themeTint="FF" w:themeShade="FF"/>
          <w:sz w:val="22"/>
          <w:szCs w:val="22"/>
          <w:lang w:val="en-US"/>
        </w:rPr>
      </w:pPr>
      <w:r w:rsidRPr="66C4F4D6" w:rsidR="4A66C3D7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 xml:space="preserve">Musical Theatre Club is currently scheduled to run until Easter. Signing up now will cover your child’s participation for the </w:t>
      </w:r>
      <w:r w:rsidRPr="66C4F4D6" w:rsidR="4A66C3D7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>remainder</w:t>
      </w:r>
      <w:r w:rsidRPr="66C4F4D6" w:rsidR="4A66C3D7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 xml:space="preserve"> of this period.</w:t>
      </w:r>
    </w:p>
    <w:p w:rsidR="4E105C9F" w:rsidP="66C4F4D6" w:rsidRDefault="4E105C9F" w14:paraId="63E55D1B" w14:textId="37A45103">
      <w:pPr>
        <w:pStyle w:val="NoSpacing"/>
        <w:rPr>
          <w:rFonts w:ascii="Calibri" w:hAnsi="Calibri" w:eastAsia="Calibri" w:cs="Calibri"/>
          <w:color w:val="000000" w:themeColor="text1"/>
          <w:sz w:val="24"/>
          <w:szCs w:val="24"/>
          <w:lang w:val="en-US"/>
        </w:rPr>
      </w:pPr>
    </w:p>
    <w:p w:rsidR="59185D55" w:rsidP="66C4F4D6" w:rsidRDefault="59185D55" w14:paraId="4F12819E" w14:textId="3025EE54">
      <w:pPr>
        <w:pStyle w:val="NoSpacing"/>
        <w:rPr>
          <w:rFonts w:ascii="Calibri" w:hAnsi="Calibri" w:eastAsia="Calibri" w:cs="Calibri"/>
          <w:color w:val="000000" w:themeColor="text1"/>
          <w:sz w:val="24"/>
          <w:szCs w:val="24"/>
          <w:lang w:val="en-US"/>
        </w:rPr>
      </w:pPr>
      <w:r w:rsidRPr="66C4F4D6" w:rsidR="59185D55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 xml:space="preserve">The clubs will be available to book on a first come first served basis from </w:t>
      </w:r>
      <w:r w:rsidRPr="66C4F4D6" w:rsidR="6BD1D556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US"/>
        </w:rPr>
        <w:t xml:space="preserve">Wednesday </w:t>
      </w:r>
      <w:r w:rsidRPr="66C4F4D6" w:rsidR="6BD1D556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US"/>
        </w:rPr>
        <w:t>7</w:t>
      </w:r>
      <w:r w:rsidRPr="66C4F4D6" w:rsidR="6BD1D556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66C4F4D6" w:rsidR="6BD1D556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US"/>
        </w:rPr>
        <w:t xml:space="preserve"> January</w:t>
      </w:r>
      <w:r w:rsidRPr="66C4F4D6" w:rsidR="6BD1D556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6C4F4D6" w:rsidR="59185D55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US"/>
        </w:rPr>
        <w:t>202</w:t>
      </w:r>
      <w:r w:rsidRPr="66C4F4D6" w:rsidR="491E7168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US"/>
        </w:rPr>
        <w:t>6</w:t>
      </w:r>
      <w:r w:rsidRPr="66C4F4D6" w:rsidR="59185D55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6C4F4D6" w:rsidR="59185D55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 xml:space="preserve">at </w:t>
      </w:r>
      <w:r w:rsidRPr="66C4F4D6" w:rsidR="59185D55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US"/>
        </w:rPr>
        <w:t>4:</w:t>
      </w:r>
      <w:r w:rsidRPr="66C4F4D6" w:rsidR="5FCD3104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US"/>
        </w:rPr>
        <w:t>00</w:t>
      </w:r>
      <w:r w:rsidRPr="66C4F4D6" w:rsidR="59185D55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US"/>
        </w:rPr>
        <w:t>pm</w:t>
      </w:r>
      <w:r w:rsidRPr="66C4F4D6" w:rsidR="59185D55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>.</w:t>
      </w:r>
    </w:p>
    <w:p w:rsidR="4E105C9F" w:rsidP="66C4F4D6" w:rsidRDefault="4E105C9F" w14:paraId="7A9E10B1" w14:textId="5AE14459">
      <w:pPr>
        <w:rPr>
          <w:rFonts w:ascii="Calibri" w:hAnsi="Calibri" w:eastAsia="Calibri" w:cs="Calibri"/>
          <w:color w:val="000000" w:themeColor="text1"/>
          <w:sz w:val="24"/>
          <w:szCs w:val="24"/>
          <w:lang w:val="en-US"/>
        </w:rPr>
      </w:pPr>
    </w:p>
    <w:p w:rsidR="59185D55" w:rsidP="66C4F4D6" w:rsidRDefault="59185D55" w14:paraId="32EDA47E" w14:textId="0EB96DAE">
      <w:pPr>
        <w:pStyle w:val="NoSpacing"/>
        <w:rPr>
          <w:rFonts w:ascii="Calibri" w:hAnsi="Calibri" w:eastAsia="Calibri" w:cs="Calibri"/>
          <w:b w:val="1"/>
          <w:bCs w:val="1"/>
          <w:color w:val="000000" w:themeColor="text1"/>
          <w:sz w:val="24"/>
          <w:szCs w:val="24"/>
          <w:lang w:val="en-US"/>
        </w:rPr>
      </w:pPr>
      <w:r w:rsidRPr="66C4F4D6" w:rsidR="59185D55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US"/>
        </w:rPr>
        <w:t>Clubs will</w:t>
      </w:r>
      <w:r w:rsidRPr="66C4F4D6" w:rsidR="69A61E13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US"/>
        </w:rPr>
        <w:t xml:space="preserve"> all</w:t>
      </w:r>
      <w:r w:rsidRPr="66C4F4D6" w:rsidR="59185D55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US"/>
        </w:rPr>
        <w:t xml:space="preserve"> start from week </w:t>
      </w:r>
      <w:r w:rsidRPr="66C4F4D6" w:rsidR="59185D55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US"/>
        </w:rPr>
        <w:t>commencing</w:t>
      </w:r>
      <w:r w:rsidRPr="66C4F4D6" w:rsidR="59185D55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US"/>
        </w:rPr>
        <w:t xml:space="preserve"> Monda</w:t>
      </w:r>
      <w:r w:rsidRPr="66C4F4D6" w:rsidR="0F0908BA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US"/>
        </w:rPr>
        <w:t xml:space="preserve">y </w:t>
      </w:r>
      <w:r w:rsidRPr="66C4F4D6" w:rsidR="56DDFA41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US"/>
        </w:rPr>
        <w:t>12</w:t>
      </w:r>
      <w:r w:rsidRPr="66C4F4D6" w:rsidR="56DDFA41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66C4F4D6" w:rsidR="56DDFA41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US"/>
        </w:rPr>
        <w:t xml:space="preserve"> January</w:t>
      </w:r>
      <w:r w:rsidRPr="66C4F4D6" w:rsidR="59185D55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6C4F4D6" w:rsidR="59185D55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US"/>
        </w:rPr>
        <w:t>202</w:t>
      </w:r>
      <w:r w:rsidRPr="66C4F4D6" w:rsidR="6454C065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US"/>
        </w:rPr>
        <w:t>6</w:t>
      </w:r>
      <w:r w:rsidRPr="66C4F4D6" w:rsidR="03560007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US"/>
        </w:rPr>
        <w:t xml:space="preserve">. </w:t>
      </w:r>
    </w:p>
    <w:p w:rsidR="59185D55" w:rsidP="66C4F4D6" w:rsidRDefault="59185D55" w14:paraId="33CCF185" w14:textId="14B144C5">
      <w:pPr>
        <w:pStyle w:val="NoSpacing"/>
        <w:rPr>
          <w:rFonts w:ascii="Calibri" w:hAnsi="Calibri" w:eastAsia="Calibri" w:cs="Calibri"/>
          <w:color w:val="000000" w:themeColor="text1"/>
          <w:sz w:val="24"/>
          <w:szCs w:val="24"/>
          <w:lang w:val="en-US"/>
        </w:rPr>
      </w:pPr>
      <w:r w:rsidRPr="66C4F4D6" w:rsidR="59185D55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2505"/>
        <w:gridCol w:w="5520"/>
      </w:tblGrid>
      <w:tr w:rsidR="4E105C9F" w:rsidTr="66C4F4D6" w14:paraId="1369E741" w14:textId="77777777">
        <w:trPr>
          <w:trHeight w:val="300"/>
        </w:trPr>
        <w:tc>
          <w:tcPr>
            <w:tcW w:w="1620" w:type="dxa"/>
            <w:tcBorders>
              <w:top w:val="single" w:color="auto" w:sz="6" w:space="0"/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4E105C9F" w:rsidP="66C4F4D6" w:rsidRDefault="4E105C9F" w14:paraId="13518470" w14:textId="43D486B6">
            <w:pPr>
              <w:pStyle w:val="NoSpacing"/>
              <w:rPr>
                <w:rFonts w:ascii="Calibri" w:hAnsi="Calibri" w:eastAsia="Calibri" w:cs="Calibri"/>
                <w:sz w:val="24"/>
                <w:szCs w:val="24"/>
              </w:rPr>
            </w:pPr>
            <w:r w:rsidRPr="66C4F4D6" w:rsidR="4E105C9F">
              <w:rPr>
                <w:rFonts w:ascii="Calibri" w:hAnsi="Calibri" w:eastAsia="Calibri" w:cs="Calibri"/>
                <w:sz w:val="24"/>
                <w:szCs w:val="24"/>
                <w:lang w:val="en-GB"/>
              </w:rPr>
              <w:t xml:space="preserve">Day </w:t>
            </w:r>
          </w:p>
          <w:p w:rsidR="4E105C9F" w:rsidP="66C4F4D6" w:rsidRDefault="4E105C9F" w14:paraId="6BE55998" w14:textId="1C1C457B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color="auto" w:sz="6" w:space="0"/>
            </w:tcBorders>
            <w:tcMar>
              <w:left w:w="90" w:type="dxa"/>
              <w:right w:w="90" w:type="dxa"/>
            </w:tcMar>
          </w:tcPr>
          <w:p w:rsidR="4E105C9F" w:rsidP="66C4F4D6" w:rsidRDefault="4E105C9F" w14:paraId="43007FA4" w14:textId="72042090">
            <w:pPr>
              <w:pStyle w:val="NoSpacing"/>
              <w:rPr>
                <w:rFonts w:ascii="Calibri" w:hAnsi="Calibri" w:eastAsia="Calibri" w:cs="Calibri"/>
                <w:sz w:val="24"/>
                <w:szCs w:val="24"/>
              </w:rPr>
            </w:pPr>
            <w:r w:rsidRPr="66C4F4D6" w:rsidR="4E105C9F">
              <w:rPr>
                <w:rFonts w:ascii="Calibri" w:hAnsi="Calibri" w:eastAsia="Calibri" w:cs="Calibri"/>
                <w:sz w:val="24"/>
                <w:szCs w:val="24"/>
                <w:lang w:val="en-GB"/>
              </w:rPr>
              <w:t xml:space="preserve">Time </w:t>
            </w:r>
          </w:p>
        </w:tc>
        <w:tc>
          <w:tcPr>
            <w:tcW w:w="5520" w:type="dxa"/>
            <w:tcBorders>
              <w:top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E105C9F" w:rsidP="66C4F4D6" w:rsidRDefault="4E105C9F" w14:paraId="5F35E2D8" w14:textId="416FC400">
            <w:pPr>
              <w:pStyle w:val="NoSpacing"/>
              <w:rPr>
                <w:rFonts w:ascii="Calibri" w:hAnsi="Calibri" w:eastAsia="Calibri" w:cs="Calibri"/>
                <w:sz w:val="24"/>
                <w:szCs w:val="24"/>
              </w:rPr>
            </w:pPr>
            <w:r w:rsidRPr="66C4F4D6" w:rsidR="4E105C9F">
              <w:rPr>
                <w:rFonts w:ascii="Calibri" w:hAnsi="Calibri" w:eastAsia="Calibri" w:cs="Calibri"/>
                <w:sz w:val="24"/>
                <w:szCs w:val="24"/>
                <w:lang w:val="en-GB"/>
              </w:rPr>
              <w:t xml:space="preserve">Club </w:t>
            </w:r>
          </w:p>
        </w:tc>
      </w:tr>
      <w:tr w:rsidR="4E105C9F" w:rsidTr="66C4F4D6" w14:paraId="7E7AD9F3" w14:textId="77777777">
        <w:trPr>
          <w:trHeight w:val="300"/>
        </w:trPr>
        <w:tc>
          <w:tcPr>
            <w:tcW w:w="1620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66B3484E" w:rsidP="66C4F4D6" w:rsidRDefault="2F34535B" w14:paraId="10493737" w14:textId="10702F24">
            <w:pPr>
              <w:pStyle w:val="NoSpacing"/>
              <w:rPr>
                <w:rFonts w:ascii="Calibri" w:hAnsi="Calibri" w:eastAsia="Calibri" w:cs="Calibri"/>
                <w:sz w:val="24"/>
                <w:szCs w:val="24"/>
                <w:lang w:val="en-GB"/>
              </w:rPr>
            </w:pPr>
            <w:r w:rsidRPr="66C4F4D6" w:rsidR="2F34535B">
              <w:rPr>
                <w:rFonts w:ascii="Calibri" w:hAnsi="Calibri" w:eastAsia="Calibri" w:cs="Calibri"/>
                <w:sz w:val="24"/>
                <w:szCs w:val="24"/>
                <w:lang w:val="en-GB"/>
              </w:rPr>
              <w:t xml:space="preserve">Monday </w:t>
            </w:r>
          </w:p>
        </w:tc>
        <w:tc>
          <w:tcPr>
            <w:tcW w:w="2505" w:type="dxa"/>
            <w:tcMar>
              <w:left w:w="90" w:type="dxa"/>
              <w:right w:w="90" w:type="dxa"/>
            </w:tcMar>
          </w:tcPr>
          <w:p w:rsidR="4E105C9F" w:rsidP="66C4F4D6" w:rsidRDefault="2F34535B" w14:paraId="6DE5D941" w14:textId="6EB59D13">
            <w:pPr>
              <w:pStyle w:val="NoSpacing"/>
              <w:rPr>
                <w:rFonts w:ascii="Calibri" w:hAnsi="Calibri" w:eastAsia="Calibri" w:cs="Calibri"/>
                <w:sz w:val="24"/>
                <w:szCs w:val="24"/>
                <w:lang w:val="en-GB"/>
              </w:rPr>
            </w:pPr>
            <w:r w:rsidRPr="66C4F4D6" w:rsidR="2F34535B">
              <w:rPr>
                <w:rFonts w:ascii="Calibri" w:hAnsi="Calibri" w:eastAsia="Calibri" w:cs="Calibri"/>
                <w:sz w:val="24"/>
                <w:szCs w:val="24"/>
                <w:lang w:val="en-GB"/>
              </w:rPr>
              <w:t>3:30</w:t>
            </w:r>
            <w:r w:rsidRPr="66C4F4D6" w:rsidR="2764FF0C">
              <w:rPr>
                <w:rFonts w:ascii="Calibri" w:hAnsi="Calibri" w:eastAsia="Calibri" w:cs="Calibri"/>
                <w:sz w:val="24"/>
                <w:szCs w:val="24"/>
                <w:lang w:val="en-GB"/>
              </w:rPr>
              <w:t xml:space="preserve"> - </w:t>
            </w:r>
            <w:r w:rsidRPr="66C4F4D6" w:rsidR="2F34535B">
              <w:rPr>
                <w:rFonts w:ascii="Calibri" w:hAnsi="Calibri" w:eastAsia="Calibri" w:cs="Calibri"/>
                <w:sz w:val="24"/>
                <w:szCs w:val="24"/>
                <w:lang w:val="en-GB"/>
              </w:rPr>
              <w:t xml:space="preserve">4:30pm </w:t>
            </w:r>
          </w:p>
        </w:tc>
        <w:tc>
          <w:tcPr>
            <w:tcW w:w="552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E105C9F" w:rsidP="66C4F4D6" w:rsidRDefault="2F34535B" w14:paraId="01E7A71B" w14:textId="121C5456">
            <w:pPr>
              <w:pStyle w:val="NoSpacing"/>
              <w:rPr>
                <w:rFonts w:ascii="Calibri" w:hAnsi="Calibri" w:eastAsia="Calibri" w:cs="Calibri"/>
                <w:sz w:val="24"/>
                <w:szCs w:val="24"/>
                <w:lang w:val="en-GB"/>
              </w:rPr>
            </w:pPr>
            <w:r w:rsidRPr="66C4F4D6" w:rsidR="2F34535B">
              <w:rPr>
                <w:rFonts w:ascii="Calibri" w:hAnsi="Calibri" w:eastAsia="Calibri" w:cs="Calibri"/>
                <w:sz w:val="24"/>
                <w:szCs w:val="24"/>
                <w:lang w:val="en-GB"/>
              </w:rPr>
              <w:t>Musical Theatre</w:t>
            </w:r>
            <w:r w:rsidRPr="66C4F4D6" w:rsidR="403FF3F8">
              <w:rPr>
                <w:rFonts w:ascii="Calibri" w:hAnsi="Calibri" w:eastAsia="Calibri" w:cs="Calibri"/>
                <w:sz w:val="24"/>
                <w:szCs w:val="24"/>
                <w:lang w:val="en-GB"/>
              </w:rPr>
              <w:t xml:space="preserve"> (Year 4 – Year 6)</w:t>
            </w:r>
          </w:p>
        </w:tc>
      </w:tr>
      <w:tr w:rsidR="4E105C9F" w:rsidTr="66C4F4D6" w14:paraId="0C460606" w14:textId="77777777">
        <w:trPr>
          <w:trHeight w:val="300"/>
        </w:trPr>
        <w:tc>
          <w:tcPr>
            <w:tcW w:w="1620" w:type="dxa"/>
            <w:tcBorders>
              <w:left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2AC2C6D2" w:rsidP="66C4F4D6" w:rsidRDefault="2AC2C6D2" w14:paraId="7FE149B4" w14:textId="6BBA3550">
            <w:pPr>
              <w:pStyle w:val="NoSpacing"/>
              <w:rPr>
                <w:rFonts w:ascii="Calibri" w:hAnsi="Calibri" w:eastAsia="Calibri" w:cs="Calibri"/>
                <w:sz w:val="24"/>
                <w:szCs w:val="24"/>
                <w:lang w:val="en-GB"/>
              </w:rPr>
            </w:pPr>
            <w:r w:rsidRPr="66C4F4D6" w:rsidR="630AF24F">
              <w:rPr>
                <w:rFonts w:ascii="Calibri" w:hAnsi="Calibri" w:eastAsia="Calibri" w:cs="Calibri"/>
                <w:sz w:val="24"/>
                <w:szCs w:val="24"/>
                <w:lang w:val="en-GB"/>
              </w:rPr>
              <w:t>T</w:t>
            </w:r>
            <w:r w:rsidRPr="66C4F4D6" w:rsidR="445AA824">
              <w:rPr>
                <w:rFonts w:ascii="Calibri" w:hAnsi="Calibri" w:eastAsia="Calibri" w:cs="Calibri"/>
                <w:sz w:val="24"/>
                <w:szCs w:val="24"/>
                <w:lang w:val="en-GB"/>
              </w:rPr>
              <w:t>h</w:t>
            </w:r>
            <w:r w:rsidRPr="66C4F4D6" w:rsidR="630AF24F">
              <w:rPr>
                <w:rFonts w:ascii="Calibri" w:hAnsi="Calibri" w:eastAsia="Calibri" w:cs="Calibri"/>
                <w:sz w:val="24"/>
                <w:szCs w:val="24"/>
                <w:lang w:val="en-GB"/>
              </w:rPr>
              <w:t>u</w:t>
            </w:r>
            <w:r w:rsidRPr="66C4F4D6" w:rsidR="445AA824">
              <w:rPr>
                <w:rFonts w:ascii="Calibri" w:hAnsi="Calibri" w:eastAsia="Calibri" w:cs="Calibri"/>
                <w:sz w:val="24"/>
                <w:szCs w:val="24"/>
                <w:lang w:val="en-GB"/>
              </w:rPr>
              <w:t>r</w:t>
            </w:r>
            <w:r w:rsidRPr="66C4F4D6" w:rsidR="630AF24F">
              <w:rPr>
                <w:rFonts w:ascii="Calibri" w:hAnsi="Calibri" w:eastAsia="Calibri" w:cs="Calibri"/>
                <w:sz w:val="24"/>
                <w:szCs w:val="24"/>
                <w:lang w:val="en-GB"/>
              </w:rPr>
              <w:t>sday</w:t>
            </w:r>
          </w:p>
        </w:tc>
        <w:tc>
          <w:tcPr>
            <w:tcW w:w="2505" w:type="dxa"/>
            <w:tcBorders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24A31E3E" w:rsidP="66C4F4D6" w:rsidRDefault="24A31E3E" w14:paraId="357E54C2" w14:textId="3F57B2EF">
            <w:pPr>
              <w:pStyle w:val="NoSpacing"/>
              <w:rPr>
                <w:rFonts w:ascii="Calibri" w:hAnsi="Calibri" w:eastAsia="Calibri" w:cs="Calibri"/>
                <w:sz w:val="24"/>
                <w:szCs w:val="24"/>
                <w:lang w:val="en-GB"/>
              </w:rPr>
            </w:pPr>
            <w:r w:rsidRPr="66C4F4D6" w:rsidR="123C8DAF">
              <w:rPr>
                <w:rFonts w:ascii="Calibri" w:hAnsi="Calibri" w:eastAsia="Calibri" w:cs="Calibri"/>
                <w:sz w:val="24"/>
                <w:szCs w:val="24"/>
                <w:lang w:val="en-GB"/>
              </w:rPr>
              <w:t>3:30</w:t>
            </w:r>
            <w:r w:rsidRPr="66C4F4D6" w:rsidR="290E11DD">
              <w:rPr>
                <w:rFonts w:ascii="Calibri" w:hAnsi="Calibri" w:eastAsia="Calibri" w:cs="Calibri"/>
                <w:sz w:val="24"/>
                <w:szCs w:val="24"/>
                <w:lang w:val="en-GB"/>
              </w:rPr>
              <w:t xml:space="preserve"> - </w:t>
            </w:r>
            <w:r w:rsidRPr="66C4F4D6" w:rsidR="670AA300">
              <w:rPr>
                <w:rFonts w:ascii="Calibri" w:hAnsi="Calibri" w:eastAsia="Calibri" w:cs="Calibri"/>
                <w:sz w:val="24"/>
                <w:szCs w:val="24"/>
                <w:lang w:val="en-GB"/>
              </w:rPr>
              <w:t>4:30pm</w:t>
            </w:r>
          </w:p>
        </w:tc>
        <w:tc>
          <w:tcPr>
            <w:tcW w:w="5520" w:type="dxa"/>
            <w:tcBorders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24A31E3E" w:rsidP="66C4F4D6" w:rsidRDefault="24A31E3E" w14:paraId="63AE6220" w14:textId="0359B69F">
            <w:pPr>
              <w:pStyle w:val="NoSpacing"/>
              <w:rPr>
                <w:rFonts w:ascii="Calibri" w:hAnsi="Calibri" w:eastAsia="Calibri" w:cs="Calibri"/>
                <w:sz w:val="24"/>
                <w:szCs w:val="24"/>
                <w:lang w:val="en-GB"/>
              </w:rPr>
            </w:pPr>
            <w:r w:rsidRPr="66C4F4D6" w:rsidR="2E880772">
              <w:rPr>
                <w:rFonts w:ascii="Calibri" w:hAnsi="Calibri" w:eastAsia="Calibri" w:cs="Calibri"/>
                <w:sz w:val="24"/>
                <w:szCs w:val="24"/>
                <w:lang w:val="en-GB"/>
              </w:rPr>
              <w:t xml:space="preserve">Gymnastics Club (Year </w:t>
            </w:r>
            <w:r w:rsidRPr="66C4F4D6" w:rsidR="454B29A3">
              <w:rPr>
                <w:rFonts w:ascii="Calibri" w:hAnsi="Calibri" w:eastAsia="Calibri" w:cs="Calibri"/>
                <w:sz w:val="24"/>
                <w:szCs w:val="24"/>
                <w:lang w:val="en-GB"/>
              </w:rPr>
              <w:t>3</w:t>
            </w:r>
            <w:r w:rsidRPr="66C4F4D6" w:rsidR="2E880772">
              <w:rPr>
                <w:rFonts w:ascii="Calibri" w:hAnsi="Calibri" w:eastAsia="Calibri" w:cs="Calibri"/>
                <w:sz w:val="24"/>
                <w:szCs w:val="24"/>
                <w:lang w:val="en-GB"/>
              </w:rPr>
              <w:t xml:space="preserve"> </w:t>
            </w:r>
            <w:r w:rsidRPr="66C4F4D6" w:rsidR="2E880772">
              <w:rPr>
                <w:rFonts w:ascii="Calibri" w:hAnsi="Calibri" w:eastAsia="Calibri" w:cs="Calibri"/>
                <w:sz w:val="24"/>
                <w:szCs w:val="24"/>
                <w:lang w:val="en-GB"/>
              </w:rPr>
              <w:t xml:space="preserve">– </w:t>
            </w:r>
            <w:r w:rsidRPr="66C4F4D6" w:rsidR="2E880772">
              <w:rPr>
                <w:rFonts w:ascii="Calibri" w:hAnsi="Calibri" w:eastAsia="Calibri" w:cs="Calibri"/>
                <w:sz w:val="24"/>
                <w:szCs w:val="24"/>
                <w:lang w:val="en-GB"/>
              </w:rPr>
              <w:t xml:space="preserve">Year </w:t>
            </w:r>
            <w:r w:rsidRPr="66C4F4D6" w:rsidR="05122876">
              <w:rPr>
                <w:rFonts w:ascii="Calibri" w:hAnsi="Calibri" w:eastAsia="Calibri" w:cs="Calibri"/>
                <w:sz w:val="24"/>
                <w:szCs w:val="24"/>
                <w:lang w:val="en-GB"/>
              </w:rPr>
              <w:t>4</w:t>
            </w:r>
            <w:r w:rsidRPr="66C4F4D6" w:rsidR="2E880772">
              <w:rPr>
                <w:rFonts w:ascii="Calibri" w:hAnsi="Calibri" w:eastAsia="Calibri" w:cs="Calibri"/>
                <w:sz w:val="24"/>
                <w:szCs w:val="24"/>
                <w:lang w:val="en-GB"/>
              </w:rPr>
              <w:t>)</w:t>
            </w:r>
          </w:p>
        </w:tc>
      </w:tr>
      <w:tr w:rsidR="02DD110A" w:rsidTr="66C4F4D6" w14:paraId="78D248F9">
        <w:trPr>
          <w:trHeight w:val="300"/>
        </w:trPr>
        <w:tc>
          <w:tcPr>
            <w:tcW w:w="1620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02DD110A" w:rsidP="66C4F4D6" w:rsidRDefault="02DD110A" w14:paraId="7159B3D6" w14:textId="228DE542">
            <w:pPr>
              <w:pStyle w:val="NoSpacing"/>
              <w:rPr>
                <w:rFonts w:ascii="Calibri" w:hAnsi="Calibri" w:eastAsia="Calibri" w:cs="Calibri"/>
                <w:sz w:val="24"/>
                <w:szCs w:val="24"/>
                <w:lang w:val="en-GB"/>
              </w:rPr>
            </w:pPr>
            <w:r w:rsidRPr="66C4F4D6" w:rsidR="02DD110A">
              <w:rPr>
                <w:rFonts w:ascii="Calibri" w:hAnsi="Calibri" w:eastAsia="Calibri" w:cs="Calibri"/>
                <w:sz w:val="24"/>
                <w:szCs w:val="24"/>
                <w:lang w:val="en-GB"/>
              </w:rPr>
              <w:t>Thursday</w:t>
            </w:r>
          </w:p>
        </w:tc>
        <w:tc>
          <w:tcPr>
            <w:tcW w:w="2505" w:type="dxa"/>
            <w:tcMar>
              <w:left w:w="90" w:type="dxa"/>
              <w:right w:w="90" w:type="dxa"/>
            </w:tcMar>
          </w:tcPr>
          <w:p w:rsidR="02DD110A" w:rsidP="66C4F4D6" w:rsidRDefault="02DD110A" w14:paraId="5F4BC722" w14:textId="044CC2E2">
            <w:pPr>
              <w:pStyle w:val="NoSpacing"/>
              <w:rPr>
                <w:rFonts w:ascii="Calibri" w:hAnsi="Calibri" w:eastAsia="Calibri" w:cs="Calibri"/>
                <w:sz w:val="24"/>
                <w:szCs w:val="24"/>
              </w:rPr>
            </w:pPr>
            <w:r w:rsidRPr="66C4F4D6" w:rsidR="02DD110A">
              <w:rPr>
                <w:rFonts w:ascii="Calibri" w:hAnsi="Calibri" w:eastAsia="Calibri" w:cs="Calibri"/>
                <w:sz w:val="24"/>
                <w:szCs w:val="24"/>
                <w:lang w:val="en-GB"/>
              </w:rPr>
              <w:t>3:30 - 4:</w:t>
            </w:r>
            <w:r w:rsidRPr="66C4F4D6" w:rsidR="02DD110A">
              <w:rPr>
                <w:rFonts w:ascii="Calibri" w:hAnsi="Calibri" w:eastAsia="Calibri" w:cs="Calibri"/>
                <w:sz w:val="24"/>
                <w:szCs w:val="24"/>
                <w:lang w:val="en-GB"/>
              </w:rPr>
              <w:t>3</w:t>
            </w:r>
            <w:r w:rsidRPr="66C4F4D6" w:rsidR="02DD110A">
              <w:rPr>
                <w:rFonts w:ascii="Calibri" w:hAnsi="Calibri" w:eastAsia="Calibri" w:cs="Calibri"/>
                <w:sz w:val="24"/>
                <w:szCs w:val="24"/>
                <w:lang w:val="en-GB"/>
              </w:rPr>
              <w:t>0pm</w:t>
            </w:r>
          </w:p>
        </w:tc>
        <w:tc>
          <w:tcPr>
            <w:tcW w:w="552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2DD110A" w:rsidP="66C4F4D6" w:rsidRDefault="02DD110A" w14:paraId="5CD52B51" w14:textId="00D8E36A">
            <w:pPr>
              <w:pStyle w:val="NoSpacing"/>
              <w:rPr>
                <w:rFonts w:ascii="Calibri" w:hAnsi="Calibri" w:eastAsia="Calibri" w:cs="Calibri"/>
                <w:sz w:val="24"/>
                <w:szCs w:val="24"/>
              </w:rPr>
            </w:pPr>
            <w:r w:rsidRPr="66C4F4D6" w:rsidR="02DD110A">
              <w:rPr>
                <w:rFonts w:ascii="Calibri" w:hAnsi="Calibri" w:eastAsia="Calibri" w:cs="Calibri"/>
                <w:sz w:val="24"/>
                <w:szCs w:val="24"/>
                <w:lang w:val="en-GB"/>
              </w:rPr>
              <w:t>Choir Club (Year 2 – Year 6)</w:t>
            </w:r>
          </w:p>
        </w:tc>
      </w:tr>
      <w:tr w:rsidR="66C4F4D6" w:rsidTr="66C4F4D6" w14:paraId="56748219">
        <w:trPr>
          <w:trHeight w:val="300"/>
        </w:trPr>
        <w:tc>
          <w:tcPr>
            <w:tcW w:w="1620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7F2F0839" w:rsidP="66C4F4D6" w:rsidRDefault="7F2F0839" w14:paraId="0E24E297" w14:textId="459647EA">
            <w:pPr>
              <w:pStyle w:val="NoSpacing"/>
              <w:rPr>
                <w:rFonts w:ascii="Calibri" w:hAnsi="Calibri" w:eastAsia="Calibri" w:cs="Calibri"/>
                <w:sz w:val="24"/>
                <w:szCs w:val="24"/>
                <w:lang w:val="en-GB"/>
              </w:rPr>
            </w:pPr>
            <w:r w:rsidRPr="66C4F4D6" w:rsidR="7F2F0839">
              <w:rPr>
                <w:rFonts w:ascii="Calibri" w:hAnsi="Calibri" w:eastAsia="Calibri" w:cs="Calibri"/>
                <w:sz w:val="24"/>
                <w:szCs w:val="24"/>
                <w:lang w:val="en-GB"/>
              </w:rPr>
              <w:t>Thursday</w:t>
            </w:r>
          </w:p>
        </w:tc>
        <w:tc>
          <w:tcPr>
            <w:tcW w:w="2505" w:type="dxa"/>
            <w:tcMar>
              <w:left w:w="90" w:type="dxa"/>
              <w:right w:w="90" w:type="dxa"/>
            </w:tcMar>
          </w:tcPr>
          <w:p w:rsidR="7F2F0839" w:rsidP="66C4F4D6" w:rsidRDefault="7F2F0839" w14:paraId="646B6986" w14:textId="675FF0C5">
            <w:pPr>
              <w:pStyle w:val="NoSpacing"/>
              <w:rPr>
                <w:rFonts w:ascii="Calibri" w:hAnsi="Calibri" w:eastAsia="Calibri" w:cs="Calibri"/>
                <w:sz w:val="24"/>
                <w:szCs w:val="24"/>
                <w:lang w:val="en-GB"/>
              </w:rPr>
            </w:pPr>
            <w:r w:rsidRPr="66C4F4D6" w:rsidR="7F2F0839">
              <w:rPr>
                <w:rFonts w:ascii="Calibri" w:hAnsi="Calibri" w:eastAsia="Calibri" w:cs="Calibri"/>
                <w:sz w:val="24"/>
                <w:szCs w:val="24"/>
                <w:lang w:val="en-GB"/>
              </w:rPr>
              <w:t>3:30 - 4:30pm</w:t>
            </w:r>
          </w:p>
        </w:tc>
        <w:tc>
          <w:tcPr>
            <w:tcW w:w="552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7F2F0839" w:rsidP="66C4F4D6" w:rsidRDefault="7F2F0839" w14:paraId="384ADEA1" w14:textId="1035FCEF">
            <w:pPr>
              <w:pStyle w:val="NoSpacing"/>
              <w:rPr>
                <w:rFonts w:ascii="Calibri" w:hAnsi="Calibri" w:eastAsia="Calibri" w:cs="Calibri"/>
                <w:sz w:val="24"/>
                <w:szCs w:val="24"/>
                <w:lang w:val="en-GB"/>
              </w:rPr>
            </w:pPr>
            <w:r w:rsidRPr="66C4F4D6" w:rsidR="7F2F0839">
              <w:rPr>
                <w:rFonts w:ascii="Calibri" w:hAnsi="Calibri" w:eastAsia="Calibri" w:cs="Calibri"/>
                <w:sz w:val="24"/>
                <w:szCs w:val="24"/>
                <w:lang w:val="en-GB"/>
              </w:rPr>
              <w:t>Slow Cooker Club (Year 1 – Year 2)</w:t>
            </w:r>
          </w:p>
        </w:tc>
      </w:tr>
    </w:tbl>
    <w:p w:rsidR="66C4F4D6" w:rsidP="66C4F4D6" w:rsidRDefault="66C4F4D6" w14:paraId="78C66CE4" w14:textId="4FD8EA75">
      <w:pPr>
        <w:rPr>
          <w:sz w:val="22"/>
          <w:szCs w:val="22"/>
        </w:rPr>
      </w:pPr>
    </w:p>
    <w:p w:rsidR="02DD110A" w:rsidP="66C4F4D6" w:rsidRDefault="02DD110A" w14:paraId="77E6A919" w14:textId="33D55DA4">
      <w:pPr>
        <w:rPr>
          <w:sz w:val="22"/>
          <w:szCs w:val="22"/>
        </w:rPr>
      </w:pPr>
    </w:p>
    <w:p w:rsidR="59185D55" w:rsidP="66C4F4D6" w:rsidRDefault="59185D55" w14:paraId="66C36992" w14:textId="1BB055AD">
      <w:pPr>
        <w:pStyle w:val="NoSpacing"/>
        <w:rPr>
          <w:rFonts w:ascii="Calibri" w:hAnsi="Calibri" w:eastAsia="Calibri" w:cs="Calibri"/>
          <w:color w:val="000000" w:themeColor="text1"/>
          <w:sz w:val="24"/>
          <w:szCs w:val="24"/>
          <w:lang w:val="en-US"/>
        </w:rPr>
      </w:pPr>
      <w:r w:rsidRPr="66C4F4D6" w:rsidR="59185D55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If you have recently changed contact number/</w:t>
      </w:r>
      <w:r w:rsidRPr="66C4F4D6" w:rsidR="59185D55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email</w:t>
      </w:r>
      <w:r w:rsidRPr="66C4F4D6" w:rsidR="59185D55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please let the school office know</w:t>
      </w:r>
      <w:r w:rsidRPr="66C4F4D6" w:rsidR="59185D55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.  </w:t>
      </w:r>
      <w:r w:rsidRPr="66C4F4D6" w:rsidR="59185D55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             </w:t>
      </w:r>
    </w:p>
    <w:p w:rsidR="4E105C9F" w:rsidP="66C4F4D6" w:rsidRDefault="4E105C9F" w14:paraId="6AE01C3C" w14:textId="3B3F2186">
      <w:pPr>
        <w:rPr>
          <w:rFonts w:ascii="Calibri" w:hAnsi="Calibri" w:eastAsia="Calibri" w:cs="Calibri"/>
          <w:color w:val="000000" w:themeColor="text1"/>
          <w:sz w:val="24"/>
          <w:szCs w:val="24"/>
          <w:lang w:val="en-US"/>
        </w:rPr>
      </w:pPr>
    </w:p>
    <w:p w:rsidR="59185D55" w:rsidP="66C4F4D6" w:rsidRDefault="59185D55" w14:paraId="1E43C929" w14:textId="2E5F2FA3">
      <w:pPr>
        <w:pStyle w:val="NoSpacing"/>
        <w:rPr>
          <w:rFonts w:ascii="Calibri" w:hAnsi="Calibri" w:eastAsia="Calibri" w:cs="Calibri"/>
          <w:color w:val="000000" w:themeColor="text1"/>
          <w:sz w:val="24"/>
          <w:szCs w:val="24"/>
          <w:lang w:val="en-US"/>
        </w:rPr>
      </w:pPr>
      <w:r w:rsidRPr="66C4F4D6" w:rsidR="59185D55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>Yours sincerely,</w:t>
      </w:r>
    </w:p>
    <w:p w:rsidR="4E105C9F" w:rsidP="66C4F4D6" w:rsidRDefault="4E105C9F" w14:paraId="42D05213" w14:textId="010DE181">
      <w:pPr>
        <w:rPr>
          <w:rFonts w:ascii="Calibri" w:hAnsi="Calibri" w:eastAsia="Calibri" w:cs="Calibri"/>
          <w:color w:val="000000" w:themeColor="text1"/>
          <w:sz w:val="24"/>
          <w:szCs w:val="24"/>
          <w:lang w:val="en-US"/>
        </w:rPr>
      </w:pPr>
    </w:p>
    <w:p w:rsidR="59185D55" w:rsidP="66C4F4D6" w:rsidRDefault="59185D55" w14:paraId="74B8F5A2" w14:textId="30230D65">
      <w:pPr>
        <w:pStyle w:val="NoSpacing"/>
        <w:rPr>
          <w:rFonts w:ascii="Calibri" w:hAnsi="Calibri" w:eastAsia="Calibri" w:cs="Calibri"/>
          <w:color w:val="000000" w:themeColor="text1"/>
          <w:sz w:val="24"/>
          <w:szCs w:val="24"/>
          <w:lang w:val="en-US"/>
        </w:rPr>
      </w:pPr>
      <w:r w:rsidRPr="66C4F4D6" w:rsidR="59185D55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>Miss Williams</w:t>
      </w:r>
    </w:p>
    <w:p w:rsidRPr="00E44177" w:rsidR="00D7428D" w:rsidP="66C4F4D6" w:rsidRDefault="00D7428D" w14:paraId="3461D779" w14:textId="79862ECD">
      <w:pPr>
        <w:pStyle w:val="NoSpacing"/>
        <w:rPr>
          <w:rFonts w:ascii="NTPreCursivef" w:hAnsi="NTPreCursivef"/>
          <w:sz w:val="24"/>
          <w:szCs w:val="24"/>
          <w:lang w:val="en-US"/>
        </w:rPr>
      </w:pPr>
      <w:r w:rsidRPr="66C4F4D6" w:rsidR="59185D55">
        <w:rPr>
          <w:rFonts w:ascii="Calibri" w:hAnsi="Calibri" w:eastAsia="Calibri" w:cs="Calibri"/>
          <w:color w:val="000000" w:themeColor="text1" w:themeTint="FF" w:themeShade="FF"/>
          <w:sz w:val="24"/>
          <w:szCs w:val="24"/>
          <w:lang w:val="en-US"/>
        </w:rPr>
        <w:t>Office Administrator</w:t>
      </w:r>
    </w:p>
    <w:sectPr w:rsidRPr="00E44177" w:rsidR="00D7428D" w:rsidSect="00604B9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0" w:h="16840" w:orient="portrait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E5650" w:rsidP="005368BB" w:rsidRDefault="00BE5650" w14:paraId="32DA02C3" w14:textId="77777777">
      <w:r>
        <w:separator/>
      </w:r>
    </w:p>
  </w:endnote>
  <w:endnote w:type="continuationSeparator" w:id="0">
    <w:p w:rsidR="00BE5650" w:rsidP="005368BB" w:rsidRDefault="00BE5650" w14:paraId="17B555E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roxima Nova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f">
    <w:altName w:val="Calibri"/>
    <w:charset w:val="00"/>
    <w:family w:val="script"/>
    <w:pitch w:val="variable"/>
    <w:sig w:usb0="00000003" w:usb1="10000000" w:usb2="00000000" w:usb3="00000000" w:csb0="00000001" w:csb1="00000000"/>
  </w:font>
  <w:font w:name="NTPreCursive">
    <w:altName w:val="Calibri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93ABE" w:rsidR="00BA312B" w:rsidP="00F93ABE" w:rsidRDefault="00604B9B" w14:paraId="2CE49E77" w14:textId="77777777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124681FC" w:rsidRDefault="124681FC" w14:paraId="1D546DA7" w14:textId="59126389">
    <w:r>
      <w:rPr>
        <w:noProof/>
      </w:rPr>
      <w:drawing>
        <wp:anchor distT="0" distB="0" distL="114300" distR="114300" simplePos="0" relativeHeight="251658240" behindDoc="0" locked="0" layoutInCell="1" allowOverlap="1" wp14:anchorId="794DF4F8" wp14:editId="7A938060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6486525" cy="647700"/>
          <wp:effectExtent l="0" t="0" r="0" b="0"/>
          <wp:wrapNone/>
          <wp:docPr id="732248495" name="drawing" descr="A white background with black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224849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525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E5650" w:rsidP="005368BB" w:rsidRDefault="00BE5650" w14:paraId="754946E0" w14:textId="77777777">
      <w:r>
        <w:separator/>
      </w:r>
    </w:p>
  </w:footnote>
  <w:footnote w:type="continuationSeparator" w:id="0">
    <w:p w:rsidR="00BE5650" w:rsidP="005368BB" w:rsidRDefault="00BE5650" w14:paraId="4BA49B2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04B9B" w:rsidRDefault="00604B9B" w14:paraId="7EC758EA" w14:textId="7777777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04B9B" w:rsidRDefault="00604B9B" w14:paraId="48345C9A" w14:textId="7777777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035"/>
    <w:rsid w:val="00003035"/>
    <w:rsid w:val="00005597"/>
    <w:rsid w:val="00027353"/>
    <w:rsid w:val="000373DB"/>
    <w:rsid w:val="000429A0"/>
    <w:rsid w:val="00042AB2"/>
    <w:rsid w:val="00052228"/>
    <w:rsid w:val="00054797"/>
    <w:rsid w:val="00075F3A"/>
    <w:rsid w:val="000A3ADA"/>
    <w:rsid w:val="000B585D"/>
    <w:rsid w:val="000D6255"/>
    <w:rsid w:val="000E5FD0"/>
    <w:rsid w:val="000F747B"/>
    <w:rsid w:val="001508CD"/>
    <w:rsid w:val="00160016"/>
    <w:rsid w:val="00187AE0"/>
    <w:rsid w:val="0019013B"/>
    <w:rsid w:val="00191C67"/>
    <w:rsid w:val="00195BF8"/>
    <w:rsid w:val="001A232D"/>
    <w:rsid w:val="001C613A"/>
    <w:rsid w:val="001F6F08"/>
    <w:rsid w:val="0020763A"/>
    <w:rsid w:val="00215B07"/>
    <w:rsid w:val="002440B4"/>
    <w:rsid w:val="002832E9"/>
    <w:rsid w:val="002A37BA"/>
    <w:rsid w:val="002A69E7"/>
    <w:rsid w:val="002B776D"/>
    <w:rsid w:val="002C5847"/>
    <w:rsid w:val="002C6977"/>
    <w:rsid w:val="00325040"/>
    <w:rsid w:val="00341ED5"/>
    <w:rsid w:val="0034373D"/>
    <w:rsid w:val="00351EFC"/>
    <w:rsid w:val="00362D60"/>
    <w:rsid w:val="0036626D"/>
    <w:rsid w:val="003769E0"/>
    <w:rsid w:val="00377D45"/>
    <w:rsid w:val="003C16EF"/>
    <w:rsid w:val="0040041A"/>
    <w:rsid w:val="00425BFA"/>
    <w:rsid w:val="004861EC"/>
    <w:rsid w:val="004E2202"/>
    <w:rsid w:val="005028BA"/>
    <w:rsid w:val="005028CC"/>
    <w:rsid w:val="00504CF2"/>
    <w:rsid w:val="005065D5"/>
    <w:rsid w:val="005218D2"/>
    <w:rsid w:val="00526C54"/>
    <w:rsid w:val="005368BB"/>
    <w:rsid w:val="00574C43"/>
    <w:rsid w:val="005A1250"/>
    <w:rsid w:val="00604B9B"/>
    <w:rsid w:val="0065376E"/>
    <w:rsid w:val="006575F1"/>
    <w:rsid w:val="006779A9"/>
    <w:rsid w:val="006A024C"/>
    <w:rsid w:val="006E07CD"/>
    <w:rsid w:val="00710F8B"/>
    <w:rsid w:val="0073FC98"/>
    <w:rsid w:val="00756199"/>
    <w:rsid w:val="00773888"/>
    <w:rsid w:val="00785BFE"/>
    <w:rsid w:val="007C2F47"/>
    <w:rsid w:val="007D564E"/>
    <w:rsid w:val="00824C06"/>
    <w:rsid w:val="00824CBE"/>
    <w:rsid w:val="00830FFD"/>
    <w:rsid w:val="00833BA0"/>
    <w:rsid w:val="0085024E"/>
    <w:rsid w:val="00854C88"/>
    <w:rsid w:val="008840E0"/>
    <w:rsid w:val="008C3BEA"/>
    <w:rsid w:val="008D79CE"/>
    <w:rsid w:val="008E2DD7"/>
    <w:rsid w:val="008F7A42"/>
    <w:rsid w:val="00901081"/>
    <w:rsid w:val="00912649"/>
    <w:rsid w:val="0098430B"/>
    <w:rsid w:val="009D0EF3"/>
    <w:rsid w:val="00A03964"/>
    <w:rsid w:val="00A03B79"/>
    <w:rsid w:val="00A065B1"/>
    <w:rsid w:val="00A51028"/>
    <w:rsid w:val="00A66E96"/>
    <w:rsid w:val="00B12E18"/>
    <w:rsid w:val="00BA312B"/>
    <w:rsid w:val="00BE5650"/>
    <w:rsid w:val="00C631C7"/>
    <w:rsid w:val="00CC5EB4"/>
    <w:rsid w:val="00CD2E1D"/>
    <w:rsid w:val="00CF6C98"/>
    <w:rsid w:val="00D22D03"/>
    <w:rsid w:val="00D70AC7"/>
    <w:rsid w:val="00D7428D"/>
    <w:rsid w:val="00D82096"/>
    <w:rsid w:val="00D8565B"/>
    <w:rsid w:val="00DA0807"/>
    <w:rsid w:val="00DA2B27"/>
    <w:rsid w:val="00DD06CB"/>
    <w:rsid w:val="00DE0388"/>
    <w:rsid w:val="00E15CD5"/>
    <w:rsid w:val="00E44177"/>
    <w:rsid w:val="00E54CE5"/>
    <w:rsid w:val="00E575DE"/>
    <w:rsid w:val="00E60F31"/>
    <w:rsid w:val="00E74E97"/>
    <w:rsid w:val="00E863DE"/>
    <w:rsid w:val="00EA0FF3"/>
    <w:rsid w:val="00EE444A"/>
    <w:rsid w:val="00F17519"/>
    <w:rsid w:val="00F2294A"/>
    <w:rsid w:val="00F24C65"/>
    <w:rsid w:val="00F252EA"/>
    <w:rsid w:val="00F57794"/>
    <w:rsid w:val="00F93ABE"/>
    <w:rsid w:val="00FA1888"/>
    <w:rsid w:val="00FA51D7"/>
    <w:rsid w:val="00FC4B3B"/>
    <w:rsid w:val="0147299A"/>
    <w:rsid w:val="01967BFD"/>
    <w:rsid w:val="02DD110A"/>
    <w:rsid w:val="02F5DF63"/>
    <w:rsid w:val="02FD44DE"/>
    <w:rsid w:val="03560007"/>
    <w:rsid w:val="040CCD49"/>
    <w:rsid w:val="05122876"/>
    <w:rsid w:val="0661F15B"/>
    <w:rsid w:val="07EAA0CA"/>
    <w:rsid w:val="08718A02"/>
    <w:rsid w:val="09D97DC8"/>
    <w:rsid w:val="09FC2D9B"/>
    <w:rsid w:val="0A143317"/>
    <w:rsid w:val="0B291624"/>
    <w:rsid w:val="0B53CB5E"/>
    <w:rsid w:val="0B55B68C"/>
    <w:rsid w:val="0D52CBE4"/>
    <w:rsid w:val="0DBC9309"/>
    <w:rsid w:val="0F0908BA"/>
    <w:rsid w:val="0F5A1101"/>
    <w:rsid w:val="1013207E"/>
    <w:rsid w:val="11544616"/>
    <w:rsid w:val="123C8DAF"/>
    <w:rsid w:val="124681FC"/>
    <w:rsid w:val="12CD76EF"/>
    <w:rsid w:val="12EE9348"/>
    <w:rsid w:val="130E297E"/>
    <w:rsid w:val="14E99E05"/>
    <w:rsid w:val="154777A0"/>
    <w:rsid w:val="17F2F843"/>
    <w:rsid w:val="1802210E"/>
    <w:rsid w:val="18133A97"/>
    <w:rsid w:val="186B6EE1"/>
    <w:rsid w:val="18B204A5"/>
    <w:rsid w:val="18F97C10"/>
    <w:rsid w:val="1A456B63"/>
    <w:rsid w:val="1A568590"/>
    <w:rsid w:val="1B987CFC"/>
    <w:rsid w:val="1D86B29C"/>
    <w:rsid w:val="1DB623C5"/>
    <w:rsid w:val="1EAD9BC7"/>
    <w:rsid w:val="1F63F123"/>
    <w:rsid w:val="2007CBFB"/>
    <w:rsid w:val="202C5734"/>
    <w:rsid w:val="202D5F3B"/>
    <w:rsid w:val="209910FF"/>
    <w:rsid w:val="209910FF"/>
    <w:rsid w:val="2120A1BC"/>
    <w:rsid w:val="220EE0A9"/>
    <w:rsid w:val="236D7A11"/>
    <w:rsid w:val="2455269D"/>
    <w:rsid w:val="24A31E3E"/>
    <w:rsid w:val="24E347E7"/>
    <w:rsid w:val="25C14A9D"/>
    <w:rsid w:val="26176110"/>
    <w:rsid w:val="27097DE6"/>
    <w:rsid w:val="2746337E"/>
    <w:rsid w:val="2764FF0C"/>
    <w:rsid w:val="2789ECAC"/>
    <w:rsid w:val="290E11DD"/>
    <w:rsid w:val="2A458140"/>
    <w:rsid w:val="2AC2C6D2"/>
    <w:rsid w:val="2B221A9C"/>
    <w:rsid w:val="2B847D4B"/>
    <w:rsid w:val="2DAFD341"/>
    <w:rsid w:val="2E880772"/>
    <w:rsid w:val="2F34535B"/>
    <w:rsid w:val="31551949"/>
    <w:rsid w:val="31D5DB0E"/>
    <w:rsid w:val="32CE3358"/>
    <w:rsid w:val="34D1F192"/>
    <w:rsid w:val="36BF296A"/>
    <w:rsid w:val="37E7E606"/>
    <w:rsid w:val="39F9747E"/>
    <w:rsid w:val="3AF91623"/>
    <w:rsid w:val="3CFB0FCC"/>
    <w:rsid w:val="3F08ABB9"/>
    <w:rsid w:val="403FF3F8"/>
    <w:rsid w:val="408F18AA"/>
    <w:rsid w:val="4091E1F0"/>
    <w:rsid w:val="41659695"/>
    <w:rsid w:val="41CA5879"/>
    <w:rsid w:val="41DC3BE8"/>
    <w:rsid w:val="433790BC"/>
    <w:rsid w:val="43F1FC1B"/>
    <w:rsid w:val="445AA824"/>
    <w:rsid w:val="44CD6F8C"/>
    <w:rsid w:val="454B29A3"/>
    <w:rsid w:val="462F3947"/>
    <w:rsid w:val="46862E14"/>
    <w:rsid w:val="46F0D27B"/>
    <w:rsid w:val="48369CE9"/>
    <w:rsid w:val="491E7168"/>
    <w:rsid w:val="49F47628"/>
    <w:rsid w:val="4A2AE467"/>
    <w:rsid w:val="4A66C3D7"/>
    <w:rsid w:val="4B021455"/>
    <w:rsid w:val="4B2838BC"/>
    <w:rsid w:val="4E0DD510"/>
    <w:rsid w:val="4E105C9F"/>
    <w:rsid w:val="4E3A01C0"/>
    <w:rsid w:val="4E9E4D6A"/>
    <w:rsid w:val="4FAC5637"/>
    <w:rsid w:val="50191E66"/>
    <w:rsid w:val="508CC32D"/>
    <w:rsid w:val="50C5AB2D"/>
    <w:rsid w:val="50DF78BD"/>
    <w:rsid w:val="52D971F5"/>
    <w:rsid w:val="537A6812"/>
    <w:rsid w:val="5487B152"/>
    <w:rsid w:val="554A442E"/>
    <w:rsid w:val="554C1BED"/>
    <w:rsid w:val="561C15A1"/>
    <w:rsid w:val="562F2E69"/>
    <w:rsid w:val="56DDFA41"/>
    <w:rsid w:val="56E240E2"/>
    <w:rsid w:val="57728673"/>
    <w:rsid w:val="5839D884"/>
    <w:rsid w:val="58CEE05A"/>
    <w:rsid w:val="59185D55"/>
    <w:rsid w:val="592CFF05"/>
    <w:rsid w:val="59AF27B5"/>
    <w:rsid w:val="59ED83CF"/>
    <w:rsid w:val="5BA9B192"/>
    <w:rsid w:val="5BD80EE0"/>
    <w:rsid w:val="5CB553D4"/>
    <w:rsid w:val="5D322554"/>
    <w:rsid w:val="5F74BEC4"/>
    <w:rsid w:val="5F926112"/>
    <w:rsid w:val="5FCD3104"/>
    <w:rsid w:val="615D6A49"/>
    <w:rsid w:val="62A284EA"/>
    <w:rsid w:val="62FDA907"/>
    <w:rsid w:val="630AF24F"/>
    <w:rsid w:val="6353E76F"/>
    <w:rsid w:val="6409FCA6"/>
    <w:rsid w:val="6454C065"/>
    <w:rsid w:val="64655604"/>
    <w:rsid w:val="64E8621D"/>
    <w:rsid w:val="650B0A42"/>
    <w:rsid w:val="65B2BEC9"/>
    <w:rsid w:val="65BB87A7"/>
    <w:rsid w:val="667FD67A"/>
    <w:rsid w:val="66B3484E"/>
    <w:rsid w:val="66C4F4D6"/>
    <w:rsid w:val="670AA300"/>
    <w:rsid w:val="6710CB75"/>
    <w:rsid w:val="6730A0B2"/>
    <w:rsid w:val="687D0924"/>
    <w:rsid w:val="69A61E13"/>
    <w:rsid w:val="69B20328"/>
    <w:rsid w:val="69D6D56D"/>
    <w:rsid w:val="69FDC299"/>
    <w:rsid w:val="6AC744D0"/>
    <w:rsid w:val="6AD6AEF1"/>
    <w:rsid w:val="6B1FF716"/>
    <w:rsid w:val="6BD1D556"/>
    <w:rsid w:val="6C6E3CA6"/>
    <w:rsid w:val="6D5FBB2F"/>
    <w:rsid w:val="6EC1925E"/>
    <w:rsid w:val="6FF85C2B"/>
    <w:rsid w:val="71A2BAF0"/>
    <w:rsid w:val="72D4547A"/>
    <w:rsid w:val="740724D8"/>
    <w:rsid w:val="7462DF50"/>
    <w:rsid w:val="749EDC6C"/>
    <w:rsid w:val="74E13E2D"/>
    <w:rsid w:val="76101AF6"/>
    <w:rsid w:val="76C969B0"/>
    <w:rsid w:val="770ADCC2"/>
    <w:rsid w:val="77FF09C9"/>
    <w:rsid w:val="7914FB8A"/>
    <w:rsid w:val="79D85357"/>
    <w:rsid w:val="79FC21DF"/>
    <w:rsid w:val="7A5D3F86"/>
    <w:rsid w:val="7C1D3160"/>
    <w:rsid w:val="7CB775F7"/>
    <w:rsid w:val="7D92A167"/>
    <w:rsid w:val="7E58FDA9"/>
    <w:rsid w:val="7E8C8BBF"/>
    <w:rsid w:val="7F2F0839"/>
    <w:rsid w:val="7FA8C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412497E"/>
  <w14:defaultImageDpi w14:val="300"/>
  <w15:docId w15:val="{A7F96505-954A-45F2-B2B5-E0C03ED66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color="2B2E86" w:sz="8" w:space="1"/>
      </w:pBdr>
      <w:spacing w:before="120"/>
      <w:outlineLvl w:val="0"/>
    </w:pPr>
    <w:rPr>
      <w:rFonts w:ascii="Montserrat" w:hAnsi="Montserrat" w:eastAsiaTheme="majorEastAsia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olicyTitle" w:customStyle="1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368BB"/>
  </w:style>
  <w:style w:type="character" w:styleId="Heading1Char" w:customStyle="1">
    <w:name w:val="Heading 1 Char"/>
    <w:basedOn w:val="DefaultParagraphFont"/>
    <w:link w:val="Heading1"/>
    <w:uiPriority w:val="9"/>
    <w:rsid w:val="00160016"/>
    <w:rPr>
      <w:rFonts w:ascii="Montserrat" w:hAnsi="Montserrat" w:eastAsiaTheme="majorEastAsia" w:cstheme="majorBidi"/>
      <w:b/>
      <w:bCs/>
      <w:sz w:val="36"/>
      <w:szCs w:val="36"/>
      <w:u w:color="309F3C"/>
    </w:rPr>
  </w:style>
  <w:style w:type="character" w:styleId="Heading2Char" w:customStyle="1">
    <w:name w:val="Heading 2 Char"/>
    <w:basedOn w:val="DefaultParagraphFont"/>
    <w:link w:val="Heading2"/>
    <w:uiPriority w:val="9"/>
    <w:rsid w:val="00160016"/>
    <w:rPr>
      <w:rFonts w:asciiTheme="majorHAnsi" w:hAnsiTheme="majorHAnsi" w:eastAsiaTheme="majorEastAsia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362D60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DE0388"/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4E105C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E96338F-EDCC-4F9E-B66E-D2956A8F0DF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ss-letter-header-old.dotx</ap:Template>
  <ap:Application>Microsoft Word for the web</ap:Application>
  <ap:DocSecurity>0</ap:DocSecurity>
  <ap:ScaleCrop>false</ap:ScaleCrop>
  <ap:Manager/>
  <ap:Company>George Spencer Academy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SSOffice</dc:creator>
  <keywords/>
  <dc:description/>
  <lastModifiedBy>Zoe Williams</lastModifiedBy>
  <revision>22</revision>
  <lastPrinted>2024-05-17T07:50:00.0000000Z</lastPrinted>
  <dcterms:created xsi:type="dcterms:W3CDTF">2024-03-11T14:27:00.0000000Z</dcterms:created>
  <dcterms:modified xsi:type="dcterms:W3CDTF">2026-01-06T16:14:15.8517281Z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2025-10-17T09:27:43Z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8cdaa49a-9956-4f57-a4a8-099992f1aeb6</vt:lpwstr>
  </property>
  <property fmtid="{D5CDD505-2E9C-101B-9397-08002B2CF9AE}" pid="7" name="MSIP_Label_defa4170-0d19-0005-0004-bc88714345d2_ActionId">
    <vt:lpwstr>43d8f0a3-8def-43d6-8432-39d818b13773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