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A0BF8" w14:textId="77777777" w:rsidR="002D6D2F" w:rsidRDefault="00A90759" w:rsidP="00A90759">
      <w:pPr>
        <w:jc w:val="center"/>
        <w:rPr>
          <w:b/>
          <w:sz w:val="32"/>
          <w:szCs w:val="32"/>
          <w:lang w:eastAsia="en-GB"/>
        </w:rPr>
      </w:pPr>
      <w:r w:rsidRPr="001861FC">
        <w:rPr>
          <w:rFonts w:ascii="NTPreCursive" w:eastAsia="Times New Roman" w:hAnsi="NTPreCursive" w:cs="Times New Roman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59369868" wp14:editId="1E81B0B0">
                <wp:simplePos x="0" y="0"/>
                <wp:positionH relativeFrom="column">
                  <wp:posOffset>20955</wp:posOffset>
                </wp:positionH>
                <wp:positionV relativeFrom="paragraph">
                  <wp:posOffset>231140</wp:posOffset>
                </wp:positionV>
                <wp:extent cx="1590675" cy="1404620"/>
                <wp:effectExtent l="209550" t="209550" r="161925" b="2235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513388">
                          <a:off x="0" y="0"/>
                          <a:ext cx="1590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FADD9" w14:textId="77777777" w:rsidR="001861FC" w:rsidRDefault="001861F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2527E12" wp14:editId="21BB3828">
                                  <wp:extent cx="1539240" cy="1522568"/>
                                  <wp:effectExtent l="0" t="0" r="3810" b="190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onnet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0107" cy="15333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698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65pt;margin-top:18.2pt;width:125.25pt;height:110.6pt;rotation:-1186870fd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" stroked="f">
                <v:textbox style="mso-fit-shape-to-text:t">
                  <w:txbxContent>
                    <w:p w14:paraId="197FADD9" w14:textId="77777777" w:rsidR="001861FC" w:rsidRDefault="001861F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2527E12" wp14:editId="21BB3828">
                            <wp:extent cx="1539240" cy="1522568"/>
                            <wp:effectExtent l="0" t="0" r="3810" b="190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onnet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0107" cy="15333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61FC" w:rsidRPr="001861FC">
        <w:rPr>
          <w:rFonts w:ascii="NTPreCursive" w:eastAsia="Times New Roman" w:hAnsi="NTPreCursive" w:cs="Times New Roman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06420C8" wp14:editId="4C4A987C">
                <wp:simplePos x="0" y="0"/>
                <wp:positionH relativeFrom="column">
                  <wp:posOffset>4808855</wp:posOffset>
                </wp:positionH>
                <wp:positionV relativeFrom="paragraph">
                  <wp:posOffset>203835</wp:posOffset>
                </wp:positionV>
                <wp:extent cx="1716405" cy="1404620"/>
                <wp:effectExtent l="171450" t="190500" r="150495" b="1803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89645">
                          <a:off x="0" y="0"/>
                          <a:ext cx="17164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E4133" w14:textId="77777777" w:rsidR="001861FC" w:rsidRDefault="001861FC" w:rsidP="002D6D2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666122D" wp14:editId="34D4124E">
                                  <wp:extent cx="1017905" cy="1529639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onnet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6696" cy="15428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420C8" id="_x0000_s1027" type="#_x0000_t202" style="position:absolute;left:0;text-align:left;margin-left:378.65pt;margin-top:16.05pt;width:135.15pt;height:110.6pt;rotation:862503fd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" stroked="f">
                <v:textbox style="mso-fit-shape-to-text:t">
                  <w:txbxContent>
                    <w:p w14:paraId="0D8E4133" w14:textId="77777777" w:rsidR="001861FC" w:rsidRDefault="001861FC" w:rsidP="002D6D2F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666122D" wp14:editId="34D4124E">
                            <wp:extent cx="1017905" cy="1529639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onnet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6696" cy="15428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A9FA3F" w14:textId="324DA9C7" w:rsidR="00A90759" w:rsidRPr="00A90759" w:rsidRDefault="00A90759" w:rsidP="00A90759">
      <w:pPr>
        <w:jc w:val="center"/>
        <w:rPr>
          <w:color w:val="4F81BD" w:themeColor="accent1"/>
          <w:sz w:val="40"/>
          <w:szCs w:val="4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0759">
        <w:rPr>
          <w:color w:val="4F81BD" w:themeColor="accent1"/>
          <w:sz w:val="40"/>
          <w:szCs w:val="4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Easter </w:t>
      </w:r>
      <w:r w:rsidR="00200404">
        <w:rPr>
          <w:color w:val="4F81BD" w:themeColor="accent1"/>
          <w:sz w:val="40"/>
          <w:szCs w:val="4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Bingo and Bonnet /T-shirt Parade</w:t>
      </w:r>
    </w:p>
    <w:p w14:paraId="70F1EB7F" w14:textId="77777777" w:rsidR="00A90759" w:rsidRDefault="00A90759" w:rsidP="002D6D2F">
      <w:pPr>
        <w:rPr>
          <w:sz w:val="32"/>
          <w:szCs w:val="32"/>
          <w:lang w:eastAsia="en-GB"/>
        </w:rPr>
      </w:pPr>
    </w:p>
    <w:p w14:paraId="0BE45237" w14:textId="77777777" w:rsidR="00A90759" w:rsidRDefault="00A90759" w:rsidP="002D6D2F">
      <w:pPr>
        <w:rPr>
          <w:sz w:val="32"/>
          <w:szCs w:val="32"/>
          <w:lang w:eastAsia="en-GB"/>
        </w:rPr>
      </w:pPr>
    </w:p>
    <w:p w14:paraId="5132B65C" w14:textId="77777777" w:rsidR="002D6D2F" w:rsidRPr="00A90759" w:rsidRDefault="00A90759" w:rsidP="002D6D2F">
      <w:pPr>
        <w:rPr>
          <w:b/>
          <w:sz w:val="32"/>
          <w:szCs w:val="32"/>
          <w:lang w:eastAsia="en-GB"/>
        </w:rPr>
      </w:pPr>
      <w:r>
        <w:rPr>
          <w:sz w:val="32"/>
          <w:szCs w:val="32"/>
          <w:lang w:eastAsia="en-GB"/>
        </w:rPr>
        <w:br/>
      </w:r>
    </w:p>
    <w:p w14:paraId="7B788738" w14:textId="77777777" w:rsidR="00200404" w:rsidRDefault="00200404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</w:p>
    <w:p w14:paraId="0D9CB14B" w14:textId="77777777" w:rsidR="00200404" w:rsidRPr="00AA2D03" w:rsidRDefault="00200404" w:rsidP="001861FC">
      <w:pPr>
        <w:rPr>
          <w:rFonts w:ascii="NTPreCursive" w:eastAsia="Times New Roman" w:hAnsi="NTPreCursive" w:cs="Times New Roman"/>
          <w:b/>
          <w:sz w:val="36"/>
          <w:szCs w:val="36"/>
          <w:u w:val="single"/>
          <w:lang w:eastAsia="en-GB"/>
        </w:rPr>
      </w:pPr>
      <w:r w:rsidRPr="00AA2D03">
        <w:rPr>
          <w:rFonts w:ascii="NTPreCursive" w:eastAsia="Times New Roman" w:hAnsi="NTPreCursive" w:cs="Times New Roman"/>
          <w:b/>
          <w:sz w:val="36"/>
          <w:szCs w:val="36"/>
          <w:u w:val="single"/>
          <w:lang w:eastAsia="en-GB"/>
        </w:rPr>
        <w:t>Easter Bingo</w:t>
      </w:r>
    </w:p>
    <w:p w14:paraId="46DDCAA8" w14:textId="573EA651" w:rsidR="00200404" w:rsidRDefault="00200404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  <w:r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On 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>Wednesday 27</w:t>
      </w:r>
      <w:r w:rsidR="00AA2D03" w:rsidRPr="00AA2D03">
        <w:rPr>
          <w:rFonts w:ascii="NTPreCursive" w:eastAsia="Times New Roman" w:hAnsi="NTPreCursive" w:cs="Times New Roman"/>
          <w:sz w:val="36"/>
          <w:szCs w:val="36"/>
          <w:vertAlign w:val="superscript"/>
          <w:lang w:eastAsia="en-GB"/>
        </w:rPr>
        <w:t>th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 March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 we will be hold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>ing Easter Bingo in the hall, 3: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30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>pm until 4: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00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>pm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. Bingo tickets cost £1 each and can be p</w:t>
      </w:r>
      <w:r w:rsidR="00AA2D03"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urchased via the School  Gateway app 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or on the door at the event. There will be Bingo prizes for winning lines and full houses.</w:t>
      </w:r>
    </w:p>
    <w:p w14:paraId="33D1F413" w14:textId="77777777" w:rsidR="00200404" w:rsidRDefault="00200404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</w:p>
    <w:p w14:paraId="4022548A" w14:textId="77777777" w:rsidR="00200404" w:rsidRPr="00AA2D03" w:rsidRDefault="00200404" w:rsidP="001861FC">
      <w:pPr>
        <w:rPr>
          <w:rFonts w:ascii="NTPreCursive" w:eastAsia="Times New Roman" w:hAnsi="NTPreCursive" w:cs="Times New Roman"/>
          <w:b/>
          <w:sz w:val="36"/>
          <w:szCs w:val="36"/>
          <w:u w:val="single"/>
          <w:lang w:eastAsia="en-GB"/>
        </w:rPr>
      </w:pPr>
      <w:r w:rsidRPr="00AA2D03">
        <w:rPr>
          <w:rFonts w:ascii="NTPreCursive" w:eastAsia="Times New Roman" w:hAnsi="NTPreCursive" w:cs="Times New Roman"/>
          <w:b/>
          <w:sz w:val="36"/>
          <w:szCs w:val="36"/>
          <w:u w:val="single"/>
          <w:lang w:eastAsia="en-GB"/>
        </w:rPr>
        <w:t>Easter Parade</w:t>
      </w:r>
    </w:p>
    <w:p w14:paraId="2BC7FF19" w14:textId="0590E7D4" w:rsidR="002D6D2F" w:rsidRDefault="00AA2D03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On Thursday 28</w:t>
      </w:r>
      <w:r w:rsidRPr="00AA2D03">
        <w:rPr>
          <w:rFonts w:ascii="NTPreCursive" w:eastAsia="Times New Roman" w:hAnsi="NTPreCursive" w:cs="Times New Roman"/>
          <w:sz w:val="36"/>
          <w:szCs w:val="36"/>
          <w:vertAlign w:val="superscript"/>
          <w:lang w:eastAsia="en-GB"/>
        </w:rPr>
        <w:t>th</w:t>
      </w:r>
      <w:r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 March </w:t>
      </w:r>
      <w:bookmarkStart w:id="0" w:name="_GoBack"/>
      <w:bookmarkEnd w:id="0"/>
      <w:r w:rsidR="001861FC" w:rsidRPr="001861FC">
        <w:rPr>
          <w:rFonts w:ascii="NTPreCursive" w:eastAsia="Times New Roman" w:hAnsi="NTPreCursive" w:cs="Times New Roman"/>
          <w:sz w:val="36"/>
          <w:szCs w:val="36"/>
          <w:lang w:eastAsia="en-GB"/>
        </w:rPr>
        <w:t>we wi</w:t>
      </w:r>
      <w:r w:rsidR="002308F1">
        <w:rPr>
          <w:rFonts w:ascii="NTPreCursive" w:eastAsia="Times New Roman" w:hAnsi="NTPreCursive" w:cs="Times New Roman"/>
          <w:sz w:val="36"/>
          <w:szCs w:val="36"/>
          <w:lang w:eastAsia="en-GB"/>
        </w:rPr>
        <w:t>ll be</w:t>
      </w:r>
      <w:r w:rsidR="00200404"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 </w:t>
      </w:r>
      <w:r w:rsidR="002308F1">
        <w:rPr>
          <w:rFonts w:ascii="NTPreCursive" w:eastAsia="Times New Roman" w:hAnsi="NTPreCursive" w:cs="Times New Roman"/>
          <w:sz w:val="36"/>
          <w:szCs w:val="36"/>
          <w:lang w:eastAsia="en-GB"/>
        </w:rPr>
        <w:t>holding our Easter Parade. T</w:t>
      </w:r>
      <w:r w:rsidR="001861FC" w:rsidRPr="001861FC"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he children are all invited to take part either making an </w:t>
      </w:r>
      <w:r w:rsidR="002308F1">
        <w:rPr>
          <w:rFonts w:ascii="NTPreCursive" w:eastAsia="Times New Roman" w:hAnsi="NTPreCursive" w:cs="Times New Roman"/>
          <w:sz w:val="36"/>
          <w:szCs w:val="36"/>
          <w:lang w:eastAsia="en-GB"/>
        </w:rPr>
        <w:t>Easter Bonnet or Easter T-Shirt. T</w:t>
      </w:r>
      <w:r w:rsidR="001861FC" w:rsidRPr="001861FC">
        <w:rPr>
          <w:rFonts w:ascii="NTPreCursive" w:eastAsia="Times New Roman" w:hAnsi="NTPreCursive" w:cs="Times New Roman"/>
          <w:sz w:val="36"/>
          <w:szCs w:val="36"/>
          <w:lang w:eastAsia="en-GB"/>
        </w:rPr>
        <w:t>here will be a prize for the winner in each class.</w:t>
      </w:r>
    </w:p>
    <w:p w14:paraId="2E59A6AF" w14:textId="08331EF9" w:rsidR="001861FC" w:rsidRDefault="001861FC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</w:p>
    <w:p w14:paraId="2C37FE04" w14:textId="77777777" w:rsidR="00200404" w:rsidRDefault="00200404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</w:p>
    <w:p w14:paraId="405C5C2B" w14:textId="77777777" w:rsidR="001861FC" w:rsidRDefault="001861FC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  <w:r>
        <w:rPr>
          <w:rFonts w:ascii="NTPreCursive" w:eastAsia="Times New Roman" w:hAnsi="NTPreCursive" w:cs="Times New Roman"/>
          <w:sz w:val="36"/>
          <w:szCs w:val="36"/>
          <w:lang w:eastAsia="en-GB"/>
        </w:rPr>
        <w:t xml:space="preserve">Thank you </w:t>
      </w:r>
    </w:p>
    <w:p w14:paraId="2B1D56C1" w14:textId="63D39D8C" w:rsidR="00A90759" w:rsidRDefault="00200404" w:rsidP="001861FC">
      <w:pPr>
        <w:rPr>
          <w:rFonts w:ascii="NTPreCursive" w:eastAsia="Times New Roman" w:hAnsi="NTPreCursive" w:cs="Times New Roman"/>
          <w:sz w:val="36"/>
          <w:szCs w:val="36"/>
          <w:lang w:eastAsia="en-GB"/>
        </w:rPr>
      </w:pPr>
      <w:r>
        <w:rPr>
          <w:rFonts w:ascii="NTPreCursive" w:eastAsia="Times New Roman" w:hAnsi="NTPreCursive" w:cs="Times New Roman"/>
          <w:sz w:val="36"/>
          <w:szCs w:val="36"/>
          <w:lang w:eastAsia="en-GB"/>
        </w:rPr>
        <w:t>Mrs Handley</w:t>
      </w:r>
    </w:p>
    <w:p w14:paraId="1F96047B" w14:textId="77777777" w:rsidR="001861FC" w:rsidRPr="001861FC" w:rsidRDefault="00F43B5E" w:rsidP="001861FC">
      <w:pPr>
        <w:rPr>
          <w:rFonts w:ascii="NTPreCursive" w:hAnsi="NTPreCursive"/>
          <w:sz w:val="36"/>
          <w:szCs w:val="36"/>
          <w:lang w:val="en-US"/>
        </w:rPr>
      </w:pPr>
      <w:r w:rsidRPr="002D6D2F">
        <w:rPr>
          <w:rFonts w:ascii="NTPreCursive" w:hAnsi="NTPreCursive"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64C8A263" wp14:editId="000AABE7">
                <wp:simplePos x="0" y="0"/>
                <wp:positionH relativeFrom="margin">
                  <wp:align>right</wp:align>
                </wp:positionH>
                <wp:positionV relativeFrom="paragraph">
                  <wp:posOffset>193675</wp:posOffset>
                </wp:positionV>
                <wp:extent cx="1809750" cy="1876425"/>
                <wp:effectExtent l="0" t="0" r="1905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229C7" w14:textId="77777777" w:rsidR="002D6D2F" w:rsidRDefault="002D6D2F" w:rsidP="002D6D2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6CEF887" wp14:editId="0D2123BF">
                                  <wp:extent cx="1771650" cy="177165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Easter-Bonnet-Lifestyle-Pink-1024x1024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1968" cy="17719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8A263" id="_x0000_s1028" type="#_x0000_t202" style="position:absolute;margin-left:91.3pt;margin-top:15.25pt;width:142.5pt;height:147.75pt;z-index:2516792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">
                <v:textbox>
                  <w:txbxContent>
                    <w:p w14:paraId="218229C7" w14:textId="77777777" w:rsidR="002D6D2F" w:rsidRDefault="002D6D2F" w:rsidP="002D6D2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6CEF887" wp14:editId="0D2123BF">
                            <wp:extent cx="1771650" cy="177165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Easter-Bonnet-Lifestyle-Pink-1024x1024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1968" cy="17719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0759" w:rsidRPr="002D6D2F">
        <w:rPr>
          <w:rFonts w:ascii="NTPreCursive" w:hAnsi="NTPreCursive"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34715AAA" wp14:editId="7BB009DE">
                <wp:simplePos x="0" y="0"/>
                <wp:positionH relativeFrom="column">
                  <wp:posOffset>1905</wp:posOffset>
                </wp:positionH>
                <wp:positionV relativeFrom="paragraph">
                  <wp:posOffset>262890</wp:posOffset>
                </wp:positionV>
                <wp:extent cx="1981200" cy="1733550"/>
                <wp:effectExtent l="0" t="0" r="19050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DC48C" w14:textId="77777777" w:rsidR="002D6D2F" w:rsidRDefault="002D6D2F" w:rsidP="002D6D2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B64FB8D" wp14:editId="7C132DA8">
                                  <wp:extent cx="2065696" cy="193357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ebb1901e76e246917dc6bc16015e798c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72193" cy="19396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15AAA" id="_x0000_s1029" type="#_x0000_t202" style="position:absolute;margin-left:.15pt;margin-top:20.7pt;width:156pt;height:136.5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">
                <v:textbox>
                  <w:txbxContent>
                    <w:p w14:paraId="499DC48C" w14:textId="77777777" w:rsidR="002D6D2F" w:rsidRDefault="002D6D2F" w:rsidP="002D6D2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B64FB8D" wp14:editId="7C132DA8">
                            <wp:extent cx="2065696" cy="193357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ebb1901e76e246917dc6bc16015e798c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72193" cy="19396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6D2F" w:rsidRPr="002D6D2F">
        <w:rPr>
          <w:rFonts w:ascii="NTPreCursive" w:hAnsi="NTPreCursive"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2B777685" wp14:editId="210AA34F">
                <wp:simplePos x="0" y="0"/>
                <wp:positionH relativeFrom="column">
                  <wp:posOffset>2221230</wp:posOffset>
                </wp:positionH>
                <wp:positionV relativeFrom="paragraph">
                  <wp:posOffset>2117725</wp:posOffset>
                </wp:positionV>
                <wp:extent cx="2152650" cy="1390650"/>
                <wp:effectExtent l="0" t="0" r="1905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759E3" w14:textId="77777777" w:rsidR="002D6D2F" w:rsidRDefault="002D6D2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6CB7348" wp14:editId="46123E57">
                                  <wp:extent cx="1985963" cy="1323975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comic-dc-marvel-eggs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8586" cy="13257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77685" id="_x0000_s1030" type="#_x0000_t202" style="position:absolute;margin-left:174.9pt;margin-top:166.75pt;width:169.5pt;height:109.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">
                <v:textbox>
                  <w:txbxContent>
                    <w:p w14:paraId="7D5759E3" w14:textId="77777777" w:rsidR="002D6D2F" w:rsidRDefault="002D6D2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6CB7348" wp14:editId="46123E57">
                            <wp:extent cx="1985963" cy="1323975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comic-dc-marvel-eggs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8586" cy="13257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861FC" w:rsidRPr="001861FC" w:rsidSect="00F93ABE">
      <w:headerReference w:type="default" r:id="rId12"/>
      <w:footerReference w:type="default" r:id="rId13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F3998" w14:textId="77777777" w:rsidR="00003035" w:rsidRDefault="00003035" w:rsidP="005368BB">
      <w:r>
        <w:separator/>
      </w:r>
    </w:p>
  </w:endnote>
  <w:endnote w:type="continuationSeparator" w:id="0">
    <w:p w14:paraId="30C28966" w14:textId="77777777"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D031B" w14:textId="660CF50E" w:rsidR="00BA312B" w:rsidRPr="00F93ABE" w:rsidRDefault="00BA312B" w:rsidP="00F93ABE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7E31E" w14:textId="77777777" w:rsidR="00003035" w:rsidRDefault="00003035" w:rsidP="005368BB">
      <w:r>
        <w:separator/>
      </w:r>
    </w:p>
  </w:footnote>
  <w:footnote w:type="continuationSeparator" w:id="0">
    <w:p w14:paraId="22D5D2AE" w14:textId="77777777"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72960" w14:textId="080CC0A1" w:rsidR="00BA312B" w:rsidRPr="004C4C6C" w:rsidRDefault="00AA2D03" w:rsidP="004C4C6C">
    <w:pPr>
      <w:pStyle w:val="Heading3"/>
      <w:rPr>
        <w:rFonts w:ascii="NTPreCursive" w:hAnsi="NTPreCursive"/>
        <w:b w:val="0"/>
        <w:color w:val="auto"/>
      </w:rPr>
    </w:pPr>
    <w:r>
      <w:rPr>
        <w:rFonts w:ascii="NTPreCursive" w:hAnsi="NTPreCursive"/>
        <w:b w:val="0"/>
        <w:noProof/>
        <w:color w:val="auto"/>
        <w:lang w:eastAsia="en-GB"/>
      </w:rPr>
      <w:drawing>
        <wp:inline distT="0" distB="0" distL="0" distR="0" wp14:anchorId="6C46A4D2" wp14:editId="4F821023">
          <wp:extent cx="6492240" cy="1283970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2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128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429A0"/>
    <w:rsid w:val="00042AB2"/>
    <w:rsid w:val="00052228"/>
    <w:rsid w:val="00075F3A"/>
    <w:rsid w:val="000C24D0"/>
    <w:rsid w:val="001508CD"/>
    <w:rsid w:val="00160016"/>
    <w:rsid w:val="001861FC"/>
    <w:rsid w:val="00191C67"/>
    <w:rsid w:val="001F3E8C"/>
    <w:rsid w:val="00200404"/>
    <w:rsid w:val="0021063D"/>
    <w:rsid w:val="00215B07"/>
    <w:rsid w:val="002308F1"/>
    <w:rsid w:val="0029596F"/>
    <w:rsid w:val="002B776D"/>
    <w:rsid w:val="002D6D2F"/>
    <w:rsid w:val="00351EFC"/>
    <w:rsid w:val="00362D60"/>
    <w:rsid w:val="003769E0"/>
    <w:rsid w:val="003B3FEE"/>
    <w:rsid w:val="00425BFA"/>
    <w:rsid w:val="004C4C6C"/>
    <w:rsid w:val="004D32AA"/>
    <w:rsid w:val="005028CC"/>
    <w:rsid w:val="00526C54"/>
    <w:rsid w:val="005368BB"/>
    <w:rsid w:val="006575F1"/>
    <w:rsid w:val="00676541"/>
    <w:rsid w:val="006E07CD"/>
    <w:rsid w:val="00710F8B"/>
    <w:rsid w:val="00756199"/>
    <w:rsid w:val="007720EE"/>
    <w:rsid w:val="00773888"/>
    <w:rsid w:val="00785BFE"/>
    <w:rsid w:val="00824CBE"/>
    <w:rsid w:val="0085024E"/>
    <w:rsid w:val="00854C88"/>
    <w:rsid w:val="008840E0"/>
    <w:rsid w:val="008C3BEA"/>
    <w:rsid w:val="00953E80"/>
    <w:rsid w:val="009A1ED8"/>
    <w:rsid w:val="009D0EF3"/>
    <w:rsid w:val="00A065B1"/>
    <w:rsid w:val="00A66E96"/>
    <w:rsid w:val="00A90759"/>
    <w:rsid w:val="00AA2D03"/>
    <w:rsid w:val="00AB545F"/>
    <w:rsid w:val="00B27AA2"/>
    <w:rsid w:val="00B752C7"/>
    <w:rsid w:val="00BA312B"/>
    <w:rsid w:val="00DA0807"/>
    <w:rsid w:val="00DD06CB"/>
    <w:rsid w:val="00F24C65"/>
    <w:rsid w:val="00F252EA"/>
    <w:rsid w:val="00F43B5E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2D3A82D7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8EDCFC-FAD7-4E12-85C0-5ECFE57C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2019-03-21T11:51:00Z</cp:lastPrinted>
  <dcterms:created xsi:type="dcterms:W3CDTF">2024-03-04T13:38:00Z</dcterms:created>
  <dcterms:modified xsi:type="dcterms:W3CDTF">2024-03-04T13:38:00Z</dcterms:modified>
  <cp:category/>
</cp:coreProperties>
</file>