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7BC4" w:rsidRPr="00487D04" w:rsidRDefault="00C87BDC" w:rsidP="00487D04">
      <w:pPr>
        <w:ind w:left="851" w:right="849"/>
        <w:jc w:val="right"/>
        <w:rPr>
          <w:sz w:val="28"/>
          <w:szCs w:val="28"/>
        </w:rPr>
      </w:pPr>
      <w:r w:rsidRPr="00487D04">
        <w:rPr>
          <w:noProof/>
          <w:sz w:val="28"/>
          <w:szCs w:val="28"/>
          <w:lang w:eastAsia="en-GB"/>
        </w:rPr>
        <mc:AlternateContent>
          <mc:Choice Requires="wps">
            <w:drawing>
              <wp:anchor distT="0" distB="0" distL="114300" distR="114300" simplePos="0" relativeHeight="251661312" behindDoc="0" locked="0" layoutInCell="1" allowOverlap="1" wp14:anchorId="28ACED05" wp14:editId="0D0D980F">
                <wp:simplePos x="0" y="0"/>
                <wp:positionH relativeFrom="column">
                  <wp:posOffset>558800</wp:posOffset>
                </wp:positionH>
                <wp:positionV relativeFrom="page">
                  <wp:posOffset>1217295</wp:posOffset>
                </wp:positionV>
                <wp:extent cx="6464300" cy="266700"/>
                <wp:effectExtent l="0" t="0" r="0" b="0"/>
                <wp:wrapNone/>
                <wp:docPr id="1095130624" name="Text Box 1"/>
                <wp:cNvGraphicFramePr/>
                <a:graphic xmlns:a="http://schemas.openxmlformats.org/drawingml/2006/main">
                  <a:graphicData uri="http://schemas.microsoft.com/office/word/2010/wordprocessingShape">
                    <wps:wsp>
                      <wps:cNvSpPr txBox="1"/>
                      <wps:spPr>
                        <a:xfrm>
                          <a:off x="0" y="0"/>
                          <a:ext cx="6464300" cy="266700"/>
                        </a:xfrm>
                        <a:prstGeom prst="rect">
                          <a:avLst/>
                        </a:prstGeom>
                        <a:noFill/>
                        <a:ln w="6350">
                          <a:noFill/>
                        </a:ln>
                      </wps:spPr>
                      <wps:txbx>
                        <w:txbxContent>
                          <w:p w:rsidR="00C87BDC" w:rsidRPr="006F21D8" w:rsidRDefault="00C87BDC" w:rsidP="00C87BDC">
                            <w:pPr>
                              <w:jc w:val="right"/>
                              <w:rPr>
                                <w:rFonts w:asciiTheme="majorHAnsi" w:hAnsiTheme="majorHAnsi" w:cstheme="majorHAnsi"/>
                                <w:color w:val="FFFFFF" w:themeColor="background1"/>
                                <w:sz w:val="21"/>
                                <w:szCs w:val="2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8ACED05" id="_x0000_t202" coordsize="21600,21600" o:spt="202" path="m,l,21600r21600,l21600,xe">
                <v:stroke joinstyle="miter"/>
                <v:path gradientshapeok="t" o:connecttype="rect"/>
              </v:shapetype>
              <v:shape id="Text Box 1" o:spid="_x0000_s1026" type="#_x0000_t202" style="position:absolute;left:0;text-align:left;margin-left:44pt;margin-top:95.85pt;width:509pt;height:21pt;z-index:251661312;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" filled="f" stroked="f" strokeweight=".5pt">
                <v:textbox>
                  <w:txbxContent>
                    <w:p w:rsidR="00C87BDC" w:rsidRPr="006F21D8" w:rsidRDefault="00C87BDC" w:rsidP="00C87BDC">
                      <w:pPr>
                        <w:jc w:val="right"/>
                        <w:rPr>
                          <w:rFonts w:asciiTheme="majorHAnsi" w:hAnsiTheme="majorHAnsi" w:cstheme="majorHAnsi"/>
                          <w:color w:val="FFFFFF" w:themeColor="background1"/>
                          <w:sz w:val="21"/>
                          <w:szCs w:val="21"/>
                        </w:rPr>
                      </w:pPr>
                    </w:p>
                  </w:txbxContent>
                </v:textbox>
                <w10:wrap anchory="page"/>
              </v:shape>
            </w:pict>
          </mc:Fallback>
        </mc:AlternateContent>
      </w:r>
      <w:r w:rsidR="00487D04" w:rsidRPr="00487D04">
        <w:rPr>
          <w:sz w:val="28"/>
          <w:szCs w:val="28"/>
        </w:rPr>
        <w:t>26</w:t>
      </w:r>
      <w:r w:rsidR="00487D04" w:rsidRPr="00487D04">
        <w:rPr>
          <w:sz w:val="28"/>
          <w:szCs w:val="28"/>
          <w:vertAlign w:val="superscript"/>
        </w:rPr>
        <w:t>th</w:t>
      </w:r>
      <w:r w:rsidR="00487D04" w:rsidRPr="00487D04">
        <w:rPr>
          <w:sz w:val="28"/>
          <w:szCs w:val="28"/>
        </w:rPr>
        <w:t xml:space="preserve"> January 2024</w:t>
      </w:r>
    </w:p>
    <w:p w:rsidR="00487D04" w:rsidRPr="00487D04" w:rsidRDefault="00487D04" w:rsidP="00487D04">
      <w:pPr>
        <w:ind w:left="851" w:right="849"/>
        <w:jc w:val="right"/>
        <w:rPr>
          <w:sz w:val="28"/>
          <w:szCs w:val="28"/>
        </w:rPr>
      </w:pPr>
    </w:p>
    <w:p w:rsidR="00487D04" w:rsidRPr="00487D04" w:rsidRDefault="00487D04" w:rsidP="00487D04">
      <w:pPr>
        <w:ind w:left="851" w:right="849"/>
        <w:jc w:val="center"/>
        <w:rPr>
          <w:b/>
          <w:sz w:val="28"/>
          <w:szCs w:val="28"/>
          <w:u w:val="single"/>
        </w:rPr>
      </w:pPr>
      <w:r w:rsidRPr="00487D04">
        <w:rPr>
          <w:b/>
          <w:sz w:val="28"/>
          <w:szCs w:val="28"/>
          <w:u w:val="single"/>
        </w:rPr>
        <w:t>Express Yourself Day</w:t>
      </w:r>
    </w:p>
    <w:p w:rsidR="00487D04" w:rsidRPr="00487D04" w:rsidRDefault="00487D04" w:rsidP="00487D04">
      <w:pPr>
        <w:ind w:left="851" w:right="849"/>
        <w:jc w:val="center"/>
        <w:rPr>
          <w:sz w:val="28"/>
          <w:szCs w:val="28"/>
        </w:rPr>
      </w:pPr>
    </w:p>
    <w:p w:rsidR="00487D04" w:rsidRPr="00487D04" w:rsidRDefault="00487D04" w:rsidP="00487D04">
      <w:pPr>
        <w:ind w:left="851" w:right="849"/>
        <w:rPr>
          <w:sz w:val="28"/>
          <w:szCs w:val="28"/>
        </w:rPr>
      </w:pPr>
      <w:r w:rsidRPr="00487D04">
        <w:rPr>
          <w:sz w:val="28"/>
          <w:szCs w:val="28"/>
        </w:rPr>
        <w:t>Dear Parent/Carer,</w:t>
      </w:r>
    </w:p>
    <w:p w:rsidR="00487D04" w:rsidRPr="00487D04" w:rsidRDefault="00487D04" w:rsidP="00487D04">
      <w:pPr>
        <w:ind w:left="851" w:right="849"/>
        <w:rPr>
          <w:sz w:val="28"/>
          <w:szCs w:val="28"/>
        </w:rPr>
      </w:pPr>
    </w:p>
    <w:p w:rsidR="00487D04" w:rsidRPr="00487D04" w:rsidRDefault="00487D04" w:rsidP="00487D04">
      <w:pPr>
        <w:ind w:left="851" w:right="849"/>
        <w:rPr>
          <w:sz w:val="28"/>
          <w:szCs w:val="28"/>
        </w:rPr>
      </w:pPr>
      <w:r w:rsidRPr="00487D04">
        <w:rPr>
          <w:sz w:val="28"/>
          <w:szCs w:val="28"/>
        </w:rPr>
        <w:t>Children’s Mental Health Week 2024 will take place from the 5</w:t>
      </w:r>
      <w:r w:rsidRPr="00487D04">
        <w:rPr>
          <w:sz w:val="28"/>
          <w:szCs w:val="28"/>
          <w:vertAlign w:val="superscript"/>
        </w:rPr>
        <w:t>th</w:t>
      </w:r>
      <w:r w:rsidRPr="00487D04">
        <w:rPr>
          <w:sz w:val="28"/>
          <w:szCs w:val="28"/>
        </w:rPr>
        <w:t xml:space="preserve"> to the 11</w:t>
      </w:r>
      <w:r w:rsidRPr="00487D04">
        <w:rPr>
          <w:sz w:val="28"/>
          <w:szCs w:val="28"/>
          <w:vertAlign w:val="superscript"/>
        </w:rPr>
        <w:t>th</w:t>
      </w:r>
      <w:r w:rsidRPr="00487D04">
        <w:rPr>
          <w:sz w:val="28"/>
          <w:szCs w:val="28"/>
        </w:rPr>
        <w:t xml:space="preserve"> February and this year’s theme is “My Voice Matters.”</w:t>
      </w:r>
    </w:p>
    <w:p w:rsidR="00487D04" w:rsidRPr="00487D04" w:rsidRDefault="00487D04" w:rsidP="00487D04">
      <w:pPr>
        <w:ind w:left="851" w:right="849"/>
        <w:rPr>
          <w:sz w:val="28"/>
          <w:szCs w:val="28"/>
        </w:rPr>
      </w:pPr>
    </w:p>
    <w:p w:rsidR="00487D04" w:rsidRPr="00487D04" w:rsidRDefault="00487D04" w:rsidP="00487D04">
      <w:pPr>
        <w:ind w:left="851" w:right="849"/>
        <w:rPr>
          <w:sz w:val="28"/>
          <w:szCs w:val="28"/>
        </w:rPr>
      </w:pPr>
      <w:r w:rsidRPr="00487D04">
        <w:rPr>
          <w:sz w:val="28"/>
          <w:szCs w:val="28"/>
        </w:rPr>
        <w:t>My Voice Matters is about empowering children and young people by providing them with the tools they need to express themselves. During Children’s Mental Health Week we want all children and young people, whoever they are and wherever they are in the world, to be able to say – and believe – “My Voice Matters.”</w:t>
      </w:r>
    </w:p>
    <w:p w:rsidR="00487D04" w:rsidRPr="00487D04" w:rsidRDefault="00487D04" w:rsidP="00487D04">
      <w:pPr>
        <w:ind w:left="851" w:right="849"/>
        <w:rPr>
          <w:sz w:val="28"/>
          <w:szCs w:val="28"/>
        </w:rPr>
      </w:pPr>
    </w:p>
    <w:p w:rsidR="00487D04" w:rsidRPr="00487D04" w:rsidRDefault="00487D04" w:rsidP="00487D04">
      <w:pPr>
        <w:ind w:left="851" w:right="849"/>
        <w:rPr>
          <w:sz w:val="28"/>
          <w:szCs w:val="28"/>
        </w:rPr>
      </w:pPr>
      <w:r w:rsidRPr="00487D04">
        <w:rPr>
          <w:sz w:val="28"/>
          <w:szCs w:val="28"/>
        </w:rPr>
        <w:t>We are inviting children to “Express Themselves” in a non-uniform day on Tuesday 6</w:t>
      </w:r>
      <w:r w:rsidRPr="00487D04">
        <w:rPr>
          <w:sz w:val="28"/>
          <w:szCs w:val="28"/>
          <w:vertAlign w:val="superscript"/>
        </w:rPr>
        <w:t>th</w:t>
      </w:r>
      <w:r w:rsidRPr="00487D04">
        <w:rPr>
          <w:sz w:val="28"/>
          <w:szCs w:val="28"/>
        </w:rPr>
        <w:t xml:space="preserve"> February 2024 and wear what they think makes them unique or expresses their personality. We are asking for donations of £1 which will go to a charity called “Place 2 Be.”</w:t>
      </w:r>
    </w:p>
    <w:p w:rsidR="00487D04" w:rsidRPr="00487D04" w:rsidRDefault="00487D04" w:rsidP="00487D04">
      <w:pPr>
        <w:ind w:left="851" w:right="849"/>
        <w:rPr>
          <w:sz w:val="28"/>
          <w:szCs w:val="28"/>
        </w:rPr>
      </w:pPr>
    </w:p>
    <w:p w:rsidR="00487D04" w:rsidRPr="00487D04" w:rsidRDefault="00487D04" w:rsidP="00487D04">
      <w:pPr>
        <w:ind w:left="851" w:right="849"/>
        <w:rPr>
          <w:sz w:val="28"/>
          <w:szCs w:val="28"/>
        </w:rPr>
      </w:pPr>
      <w:r w:rsidRPr="00487D04">
        <w:rPr>
          <w:sz w:val="28"/>
          <w:szCs w:val="28"/>
        </w:rPr>
        <w:t>“Place 2 Be” is a charity that raises money to support childr</w:t>
      </w:r>
      <w:bookmarkStart w:id="0" w:name="_GoBack"/>
      <w:bookmarkEnd w:id="0"/>
      <w:r w:rsidRPr="00487D04">
        <w:rPr>
          <w:sz w:val="28"/>
          <w:szCs w:val="28"/>
        </w:rPr>
        <w:t xml:space="preserve">en’s mental health, more information on this fantastic charity can be found on their website </w:t>
      </w:r>
      <w:hyperlink r:id="rId7" w:history="1">
        <w:r w:rsidRPr="00487D04">
          <w:rPr>
            <w:rStyle w:val="Hyperlink"/>
            <w:sz w:val="28"/>
            <w:szCs w:val="28"/>
          </w:rPr>
          <w:t>https://www.place2be.org.uk/about-us/</w:t>
        </w:r>
      </w:hyperlink>
    </w:p>
    <w:p w:rsidR="00487D04" w:rsidRPr="00487D04" w:rsidRDefault="00487D04" w:rsidP="00487D04">
      <w:pPr>
        <w:ind w:left="851" w:right="849"/>
        <w:rPr>
          <w:sz w:val="28"/>
          <w:szCs w:val="28"/>
        </w:rPr>
      </w:pPr>
      <w:r w:rsidRPr="00487D04">
        <w:rPr>
          <w:sz w:val="28"/>
          <w:szCs w:val="28"/>
        </w:rPr>
        <w:t xml:space="preserve">Donation can be made either to your child’s class teacher or via the school gateway app. </w:t>
      </w:r>
    </w:p>
    <w:p w:rsidR="00487D04" w:rsidRPr="00487D04" w:rsidRDefault="00487D04" w:rsidP="00487D04">
      <w:pPr>
        <w:ind w:left="851" w:right="849"/>
        <w:rPr>
          <w:sz w:val="28"/>
          <w:szCs w:val="28"/>
        </w:rPr>
      </w:pPr>
    </w:p>
    <w:p w:rsidR="00487D04" w:rsidRPr="00487D04" w:rsidRDefault="00487D04" w:rsidP="00487D04">
      <w:pPr>
        <w:ind w:left="851" w:right="849"/>
        <w:rPr>
          <w:sz w:val="28"/>
          <w:szCs w:val="28"/>
        </w:rPr>
      </w:pPr>
      <w:r w:rsidRPr="00487D04">
        <w:rPr>
          <w:sz w:val="28"/>
          <w:szCs w:val="28"/>
        </w:rPr>
        <w:t>Thank you for your continued support.</w:t>
      </w:r>
    </w:p>
    <w:p w:rsidR="00487D04" w:rsidRPr="00487D04" w:rsidRDefault="00487D04" w:rsidP="00487D04">
      <w:pPr>
        <w:ind w:left="851" w:right="849"/>
        <w:rPr>
          <w:sz w:val="28"/>
          <w:szCs w:val="28"/>
        </w:rPr>
      </w:pPr>
    </w:p>
    <w:p w:rsidR="00487D04" w:rsidRPr="00487D04" w:rsidRDefault="00487D04" w:rsidP="00487D04">
      <w:pPr>
        <w:ind w:left="851" w:right="849"/>
        <w:rPr>
          <w:sz w:val="28"/>
          <w:szCs w:val="28"/>
        </w:rPr>
      </w:pPr>
      <w:r w:rsidRPr="00487D04">
        <w:rPr>
          <w:sz w:val="28"/>
          <w:szCs w:val="28"/>
        </w:rPr>
        <w:t>Miss Blore</w:t>
      </w:r>
    </w:p>
    <w:p w:rsidR="00487D04" w:rsidRPr="00487D04" w:rsidRDefault="00487D04" w:rsidP="00487D04">
      <w:pPr>
        <w:ind w:left="851" w:right="849"/>
        <w:rPr>
          <w:sz w:val="28"/>
          <w:szCs w:val="28"/>
        </w:rPr>
      </w:pPr>
      <w:r w:rsidRPr="00487D04">
        <w:rPr>
          <w:sz w:val="28"/>
          <w:szCs w:val="28"/>
        </w:rPr>
        <w:t>Mental Health Lead</w:t>
      </w:r>
    </w:p>
    <w:p w:rsidR="00006246" w:rsidRDefault="00006246" w:rsidP="00B570C1"/>
    <w:sectPr w:rsidR="00006246" w:rsidSect="007863CA">
      <w:headerReference w:type="even" r:id="rId8"/>
      <w:headerReference w:type="default" r:id="rId9"/>
      <w:footerReference w:type="even" r:id="rId10"/>
      <w:footerReference w:type="default" r:id="rId11"/>
      <w:headerReference w:type="first" r:id="rId12"/>
      <w:footerReference w:type="first" r:id="rId13"/>
      <w:pgSz w:w="11906" w:h="16838"/>
      <w:pgMar w:top="-2597" w:right="0" w:bottom="1313" w:left="0" w:header="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4A85" w:rsidRDefault="00D14A85" w:rsidP="00006246">
      <w:r>
        <w:separator/>
      </w:r>
    </w:p>
  </w:endnote>
  <w:endnote w:type="continuationSeparator" w:id="0">
    <w:p w:rsidR="00D14A85" w:rsidRDefault="00D14A85" w:rsidP="000062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5EEF" w:rsidRDefault="00945E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5EEF" w:rsidRDefault="00945EE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5EEF" w:rsidRDefault="00945E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4A85" w:rsidRDefault="00D14A85" w:rsidP="00006246">
      <w:r>
        <w:separator/>
      </w:r>
    </w:p>
  </w:footnote>
  <w:footnote w:type="continuationSeparator" w:id="0">
    <w:p w:rsidR="00D14A85" w:rsidRDefault="00D14A85" w:rsidP="000062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6246" w:rsidRDefault="00C87BDC">
    <w:pPr>
      <w:pStyle w:val="Header"/>
    </w:pPr>
    <w:r>
      <w:rPr>
        <w:noProof/>
        <w:lang w:eastAsia="en-GB"/>
      </w:rPr>
      <mc:AlternateContent>
        <mc:Choice Requires="wps">
          <w:drawing>
            <wp:anchor distT="0" distB="0" distL="114300" distR="114300" simplePos="0" relativeHeight="251663360" behindDoc="1" locked="0" layoutInCell="0" allowOverlap="1" wp14:anchorId="5A53DEB1">
              <wp:simplePos x="0" y="0"/>
              <wp:positionH relativeFrom="margin">
                <wp:align>center</wp:align>
              </wp:positionH>
              <wp:positionV relativeFrom="margin">
                <wp:align>center</wp:align>
              </wp:positionV>
              <wp:extent cx="0" cy="0"/>
              <wp:effectExtent l="0" t="0" r="0" b="0"/>
              <wp:wrapNone/>
              <wp:docPr id="563574037" name="WordPictureWatermark9574132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0" cy="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128236" id="WordPictureWatermark957413244" o:spid="_x0000_s1026" style="position:absolute;margin-left:0;margin-top:0;width:0;height:0;z-index:-25165312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" o:allowincell="f" filled="f" stroked="f">
              <v:path arrowok="t"/>
              <w10:wrap anchorx="margin" anchory="margin"/>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6246" w:rsidRDefault="00006246" w:rsidP="00006246">
    <w:pPr>
      <w:pStyle w:val="Header"/>
      <w:ind w:left="-22"/>
    </w:pPr>
    <w:r>
      <w:rPr>
        <w:noProof/>
        <w:lang w:eastAsia="en-GB"/>
      </w:rPr>
      <w:drawing>
        <wp:anchor distT="0" distB="0" distL="114300" distR="114300" simplePos="0" relativeHeight="251667456" behindDoc="1" locked="1" layoutInCell="1" allowOverlap="1">
          <wp:simplePos x="0" y="0"/>
          <wp:positionH relativeFrom="column">
            <wp:posOffset>-50800</wp:posOffset>
          </wp:positionH>
          <wp:positionV relativeFrom="page">
            <wp:posOffset>-25400</wp:posOffset>
          </wp:positionV>
          <wp:extent cx="7596505" cy="10747375"/>
          <wp:effectExtent l="0" t="0" r="0" b="0"/>
          <wp:wrapNone/>
          <wp:docPr id="413665604" name="Graphic 413665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665604" name="Graphic 413665604"/>
                  <pic:cNvPicPr/>
                </pic:nvPicPr>
                <pic:blipFill>
                  <a:blip r:embed="rId1">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r:embed="rId2"/>
                      </a:ext>
                    </a:extLst>
                  </a:blip>
                  <a:stretch>
                    <a:fillRect/>
                  </a:stretch>
                </pic:blipFill>
                <pic:spPr>
                  <a:xfrm>
                    <a:off x="0" y="0"/>
                    <a:ext cx="7596505" cy="10747375"/>
                  </a:xfrm>
                  <a:prstGeom prst="rect">
                    <a:avLst/>
                  </a:prstGeom>
                </pic:spPr>
              </pic:pic>
            </a:graphicData>
          </a:graphic>
          <wp14:sizeRelH relativeFrom="page">
            <wp14:pctWidth>0</wp14:pctWidth>
          </wp14:sizeRelH>
          <wp14:sizeRelV relativeFrom="page">
            <wp14:pctHeight>0</wp14:pctHeight>
          </wp14:sizeRelV>
        </wp:anchor>
      </w:drawing>
    </w:r>
    <w:r w:rsidR="00C87BDC">
      <w:rPr>
        <w:noProof/>
        <w:lang w:eastAsia="en-GB"/>
      </w:rPr>
      <mc:AlternateContent>
        <mc:Choice Requires="wps">
          <w:drawing>
            <wp:anchor distT="0" distB="0" distL="114300" distR="114300" simplePos="0" relativeHeight="251666432" behindDoc="1" locked="0" layoutInCell="0" allowOverlap="1" wp14:anchorId="016B0B1D">
              <wp:simplePos x="0" y="0"/>
              <wp:positionH relativeFrom="margin">
                <wp:align>center</wp:align>
              </wp:positionH>
              <wp:positionV relativeFrom="margin">
                <wp:align>center</wp:align>
              </wp:positionV>
              <wp:extent cx="0" cy="0"/>
              <wp:effectExtent l="0" t="0" r="0" b="0"/>
              <wp:wrapNone/>
              <wp:docPr id="1137334221" name="WordPictureWatermark9574132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0" cy="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61D0D3" id="WordPictureWatermark957413245" o:spid="_x0000_s1026" style="position:absolute;margin-left:0;margin-top:0;width:0;height:0;z-index:-25165004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" o:allowincell="f" filled="f" stroked="f">
              <v:path arrowok="t"/>
              <w10:wrap anchorx="margin" anchory="margin"/>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6246" w:rsidRDefault="007B43CB">
    <w:pPr>
      <w:pStyle w:val="Header"/>
    </w:pPr>
    <w:r>
      <w:rPr>
        <w:noProof/>
        <w:lang w:eastAsia="en-GB"/>
      </w:rPr>
      <w:drawing>
        <wp:inline distT="0" distB="0" distL="0" distR="0">
          <wp:extent cx="7572933" cy="10714172"/>
          <wp:effectExtent l="0" t="0" r="0" b="0"/>
          <wp:docPr id="166836939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8369393" name="Graphic 1"/>
                  <pic:cNvPicPr/>
                </pic:nvPicPr>
                <pic:blipFill>
                  <a:blip r:embed="rId1">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r:embed="rId2"/>
                      </a:ext>
                    </a:extLst>
                  </a:blip>
                  <a:stretch>
                    <a:fillRect/>
                  </a:stretch>
                </pic:blipFill>
                <pic:spPr>
                  <a:xfrm>
                    <a:off x="0" y="0"/>
                    <a:ext cx="7572933" cy="10714172"/>
                  </a:xfrm>
                  <a:prstGeom prst="rect">
                    <a:avLst/>
                  </a:prstGeom>
                </pic:spPr>
              </pic:pic>
            </a:graphicData>
          </a:graphic>
        </wp:inline>
      </w:drawing>
    </w:r>
    <w:r w:rsidR="00C87BDC">
      <w:rPr>
        <w:noProof/>
        <w:lang w:eastAsia="en-GB"/>
      </w:rPr>
      <mc:AlternateContent>
        <mc:Choice Requires="wps">
          <w:drawing>
            <wp:anchor distT="0" distB="0" distL="114300" distR="114300" simplePos="0" relativeHeight="251660288" behindDoc="1" locked="0" layoutInCell="0" allowOverlap="1" wp14:anchorId="2BC28FB4">
              <wp:simplePos x="0" y="0"/>
              <wp:positionH relativeFrom="margin">
                <wp:align>center</wp:align>
              </wp:positionH>
              <wp:positionV relativeFrom="margin">
                <wp:align>center</wp:align>
              </wp:positionV>
              <wp:extent cx="0" cy="0"/>
              <wp:effectExtent l="0" t="0" r="0" b="0"/>
              <wp:wrapNone/>
              <wp:docPr id="638548070" name="WordPictureWatermark9574132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0" cy="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850B21" id="WordPictureWatermark957413243" o:spid="_x0000_s1026" style="position:absolute;margin-left:0;margin-top:0;width:0;height:0;z-index:-25165619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" o:allowincell="f" filled="f" stroked="f">
              <v:path arrowok="t"/>
              <w10:wrap anchorx="margin" anchory="margin"/>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revisionView w:inkAnnotations="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4A85"/>
    <w:rsid w:val="00006246"/>
    <w:rsid w:val="000140DE"/>
    <w:rsid w:val="00036F06"/>
    <w:rsid w:val="000519A1"/>
    <w:rsid w:val="00070AB8"/>
    <w:rsid w:val="000713D3"/>
    <w:rsid w:val="0007480D"/>
    <w:rsid w:val="00084B48"/>
    <w:rsid w:val="00095FA0"/>
    <w:rsid w:val="00097BC4"/>
    <w:rsid w:val="000E0C37"/>
    <w:rsid w:val="000F682D"/>
    <w:rsid w:val="001178E5"/>
    <w:rsid w:val="001318B5"/>
    <w:rsid w:val="00173BD3"/>
    <w:rsid w:val="00175E25"/>
    <w:rsid w:val="001857C1"/>
    <w:rsid w:val="001A7148"/>
    <w:rsid w:val="001F7313"/>
    <w:rsid w:val="0021467C"/>
    <w:rsid w:val="002703F9"/>
    <w:rsid w:val="002A232C"/>
    <w:rsid w:val="002C0E67"/>
    <w:rsid w:val="002E4ACE"/>
    <w:rsid w:val="00306F9E"/>
    <w:rsid w:val="00316494"/>
    <w:rsid w:val="00321DCE"/>
    <w:rsid w:val="003275DC"/>
    <w:rsid w:val="00337976"/>
    <w:rsid w:val="00363D7B"/>
    <w:rsid w:val="00377326"/>
    <w:rsid w:val="00380020"/>
    <w:rsid w:val="00380BAB"/>
    <w:rsid w:val="00397DAB"/>
    <w:rsid w:val="003B4A08"/>
    <w:rsid w:val="003B78D6"/>
    <w:rsid w:val="003E22C1"/>
    <w:rsid w:val="00401134"/>
    <w:rsid w:val="00432730"/>
    <w:rsid w:val="004506A5"/>
    <w:rsid w:val="004566B3"/>
    <w:rsid w:val="00472699"/>
    <w:rsid w:val="00487D04"/>
    <w:rsid w:val="004C5280"/>
    <w:rsid w:val="004D2A9B"/>
    <w:rsid w:val="00542924"/>
    <w:rsid w:val="005A575D"/>
    <w:rsid w:val="00601412"/>
    <w:rsid w:val="00611910"/>
    <w:rsid w:val="00611BC5"/>
    <w:rsid w:val="006257A0"/>
    <w:rsid w:val="00652251"/>
    <w:rsid w:val="006655CB"/>
    <w:rsid w:val="00691B70"/>
    <w:rsid w:val="006972FE"/>
    <w:rsid w:val="006A327B"/>
    <w:rsid w:val="006B7006"/>
    <w:rsid w:val="006D6F3A"/>
    <w:rsid w:val="006F21D8"/>
    <w:rsid w:val="006F5378"/>
    <w:rsid w:val="006F5BE2"/>
    <w:rsid w:val="006F74CA"/>
    <w:rsid w:val="00720CE1"/>
    <w:rsid w:val="00732A8D"/>
    <w:rsid w:val="007863CA"/>
    <w:rsid w:val="0078779E"/>
    <w:rsid w:val="007B43CB"/>
    <w:rsid w:val="00852767"/>
    <w:rsid w:val="008C41C3"/>
    <w:rsid w:val="008D5C16"/>
    <w:rsid w:val="008F14A5"/>
    <w:rsid w:val="009368A2"/>
    <w:rsid w:val="00945EEF"/>
    <w:rsid w:val="00A07458"/>
    <w:rsid w:val="00A24A06"/>
    <w:rsid w:val="00A30A6D"/>
    <w:rsid w:val="00A76D7A"/>
    <w:rsid w:val="00A8069C"/>
    <w:rsid w:val="00A86EB5"/>
    <w:rsid w:val="00AA0ED0"/>
    <w:rsid w:val="00AC7E47"/>
    <w:rsid w:val="00AE0049"/>
    <w:rsid w:val="00AF17AC"/>
    <w:rsid w:val="00AF49C4"/>
    <w:rsid w:val="00B06EF6"/>
    <w:rsid w:val="00B23DE3"/>
    <w:rsid w:val="00B42D0A"/>
    <w:rsid w:val="00B4332A"/>
    <w:rsid w:val="00B56DCA"/>
    <w:rsid w:val="00B570C1"/>
    <w:rsid w:val="00B8090C"/>
    <w:rsid w:val="00B86009"/>
    <w:rsid w:val="00BB304B"/>
    <w:rsid w:val="00BC72DD"/>
    <w:rsid w:val="00BE259D"/>
    <w:rsid w:val="00C03A99"/>
    <w:rsid w:val="00C2061F"/>
    <w:rsid w:val="00C87BDC"/>
    <w:rsid w:val="00CA2B17"/>
    <w:rsid w:val="00CB606F"/>
    <w:rsid w:val="00CF2A59"/>
    <w:rsid w:val="00D1288B"/>
    <w:rsid w:val="00D142C8"/>
    <w:rsid w:val="00D14A85"/>
    <w:rsid w:val="00D17DC1"/>
    <w:rsid w:val="00D4647C"/>
    <w:rsid w:val="00D660A7"/>
    <w:rsid w:val="00D742EC"/>
    <w:rsid w:val="00DF5E34"/>
    <w:rsid w:val="00DF713D"/>
    <w:rsid w:val="00E541FC"/>
    <w:rsid w:val="00E7199C"/>
    <w:rsid w:val="00E71EAD"/>
    <w:rsid w:val="00E913A3"/>
    <w:rsid w:val="00E925C4"/>
    <w:rsid w:val="00E94B4D"/>
    <w:rsid w:val="00E959B1"/>
    <w:rsid w:val="00EE584B"/>
    <w:rsid w:val="00F14F72"/>
    <w:rsid w:val="00F71EF7"/>
    <w:rsid w:val="00F92AE0"/>
    <w:rsid w:val="00FC4CFA"/>
    <w:rsid w:val="00FD17DC"/>
    <w:rsid w:val="00FF49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6234B84"/>
  <w15:chartTrackingRefBased/>
  <w15:docId w15:val="{F879096B-DCAB-4BA4-91FA-8F634B15C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6246"/>
    <w:pPr>
      <w:tabs>
        <w:tab w:val="center" w:pos="4513"/>
        <w:tab w:val="right" w:pos="9026"/>
      </w:tabs>
    </w:pPr>
  </w:style>
  <w:style w:type="character" w:customStyle="1" w:styleId="HeaderChar">
    <w:name w:val="Header Char"/>
    <w:basedOn w:val="DefaultParagraphFont"/>
    <w:link w:val="Header"/>
    <w:uiPriority w:val="99"/>
    <w:rsid w:val="00006246"/>
  </w:style>
  <w:style w:type="paragraph" w:styleId="Footer">
    <w:name w:val="footer"/>
    <w:basedOn w:val="Normal"/>
    <w:link w:val="FooterChar"/>
    <w:uiPriority w:val="99"/>
    <w:unhideWhenUsed/>
    <w:rsid w:val="00006246"/>
    <w:pPr>
      <w:tabs>
        <w:tab w:val="center" w:pos="4513"/>
        <w:tab w:val="right" w:pos="9026"/>
      </w:tabs>
    </w:pPr>
  </w:style>
  <w:style w:type="character" w:customStyle="1" w:styleId="FooterChar">
    <w:name w:val="Footer Char"/>
    <w:basedOn w:val="DefaultParagraphFont"/>
    <w:link w:val="Footer"/>
    <w:uiPriority w:val="99"/>
    <w:rsid w:val="00006246"/>
  </w:style>
  <w:style w:type="character" w:styleId="Hyperlink">
    <w:name w:val="Hyperlink"/>
    <w:basedOn w:val="DefaultParagraphFont"/>
    <w:uiPriority w:val="99"/>
    <w:unhideWhenUsed/>
    <w:rsid w:val="00487D04"/>
    <w:rPr>
      <w:color w:val="0563C1" w:themeColor="hyperlink"/>
      <w:u w:val="single"/>
    </w:rPr>
  </w:style>
  <w:style w:type="paragraph" w:styleId="BalloonText">
    <w:name w:val="Balloon Text"/>
    <w:basedOn w:val="Normal"/>
    <w:link w:val="BalloonTextChar"/>
    <w:uiPriority w:val="99"/>
    <w:semiHidden/>
    <w:unhideWhenUsed/>
    <w:rsid w:val="00487D0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7D0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place2be.org.uk/about-us/"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office\Downloads\SUNN-follow-2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27DB77-E163-4644-9424-B4489127CD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SUNN-follow-24.dotx</Template>
  <TotalTime>1</TotalTime>
  <Pages>1</Pages>
  <Words>174</Words>
  <Characters>996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SSOffice</dc:creator>
  <cp:keywords/>
  <dc:description/>
  <cp:lastModifiedBy>SSOffice</cp:lastModifiedBy>
  <cp:revision>2</cp:revision>
  <cp:lastPrinted>2024-01-26T10:18:00Z</cp:lastPrinted>
  <dcterms:created xsi:type="dcterms:W3CDTF">2024-01-26T10:19:00Z</dcterms:created>
  <dcterms:modified xsi:type="dcterms:W3CDTF">2024-01-26T10:19:00Z</dcterms:modified>
</cp:coreProperties>
</file>