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5B544D" w:rsidRDefault="005B544D" w:rsidP="00A065B1"/>
    <w:p w:rsidR="005B544D" w:rsidRPr="00030C31" w:rsidRDefault="005B544D" w:rsidP="00A065B1">
      <w:pPr>
        <w:rPr>
          <w:sz w:val="28"/>
          <w:szCs w:val="28"/>
        </w:rPr>
      </w:pPr>
    </w:p>
    <w:p w:rsidR="005B544D" w:rsidRPr="00030C31" w:rsidRDefault="005B544D" w:rsidP="005B544D">
      <w:pPr>
        <w:jc w:val="right"/>
        <w:rPr>
          <w:sz w:val="28"/>
          <w:szCs w:val="28"/>
        </w:rPr>
      </w:pPr>
      <w:r w:rsidRPr="00030C31">
        <w:rPr>
          <w:sz w:val="28"/>
          <w:szCs w:val="28"/>
        </w:rPr>
        <w:t>19</w:t>
      </w:r>
      <w:r w:rsidRPr="00030C31">
        <w:rPr>
          <w:sz w:val="28"/>
          <w:szCs w:val="28"/>
          <w:vertAlign w:val="superscript"/>
        </w:rPr>
        <w:t>th</w:t>
      </w:r>
      <w:r w:rsidRPr="00030C31">
        <w:rPr>
          <w:sz w:val="28"/>
          <w:szCs w:val="28"/>
        </w:rPr>
        <w:t xml:space="preserve"> January 2024</w:t>
      </w:r>
    </w:p>
    <w:p w:rsidR="005B544D" w:rsidRPr="00030C31" w:rsidRDefault="005B544D" w:rsidP="005B544D">
      <w:pPr>
        <w:jc w:val="right"/>
        <w:rPr>
          <w:sz w:val="28"/>
          <w:szCs w:val="28"/>
        </w:rPr>
      </w:pPr>
    </w:p>
    <w:p w:rsidR="005B544D" w:rsidRPr="00030C31" w:rsidRDefault="005B544D" w:rsidP="005B544D">
      <w:pPr>
        <w:jc w:val="center"/>
        <w:rPr>
          <w:b/>
          <w:sz w:val="28"/>
          <w:szCs w:val="28"/>
          <w:u w:val="single"/>
        </w:rPr>
      </w:pPr>
      <w:r w:rsidRPr="00030C31">
        <w:rPr>
          <w:b/>
          <w:sz w:val="28"/>
          <w:szCs w:val="28"/>
          <w:u w:val="single"/>
        </w:rPr>
        <w:t>Chinese New Year Craft Activity Day</w:t>
      </w:r>
    </w:p>
    <w:p w:rsidR="005B544D" w:rsidRPr="00030C31" w:rsidRDefault="005B544D" w:rsidP="005B544D">
      <w:pPr>
        <w:jc w:val="center"/>
        <w:rPr>
          <w:b/>
          <w:sz w:val="28"/>
          <w:szCs w:val="28"/>
          <w:u w:val="single"/>
        </w:rPr>
      </w:pPr>
    </w:p>
    <w:p w:rsidR="005B544D" w:rsidRPr="00030C31" w:rsidRDefault="005B544D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 xml:space="preserve">Dear Parent/Carer, </w:t>
      </w:r>
    </w:p>
    <w:p w:rsidR="005B544D" w:rsidRPr="00030C31" w:rsidRDefault="005B544D" w:rsidP="005B544D">
      <w:pPr>
        <w:rPr>
          <w:sz w:val="28"/>
          <w:szCs w:val="28"/>
        </w:rPr>
      </w:pPr>
    </w:p>
    <w:p w:rsidR="005B544D" w:rsidRPr="00030C31" w:rsidRDefault="005B544D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>We would like to invite you to join us in school on Friday 9</w:t>
      </w:r>
      <w:r w:rsidRPr="00030C31">
        <w:rPr>
          <w:sz w:val="28"/>
          <w:szCs w:val="28"/>
          <w:vertAlign w:val="superscript"/>
        </w:rPr>
        <w:t>th</w:t>
      </w:r>
      <w:r w:rsidRPr="00030C31">
        <w:rPr>
          <w:sz w:val="28"/>
          <w:szCs w:val="28"/>
        </w:rPr>
        <w:t xml:space="preserve"> February 2024 to celebrate Chinese New Year.</w:t>
      </w:r>
    </w:p>
    <w:p w:rsidR="005B544D" w:rsidRPr="00030C31" w:rsidRDefault="005B544D" w:rsidP="005B544D">
      <w:pPr>
        <w:rPr>
          <w:sz w:val="28"/>
          <w:szCs w:val="28"/>
        </w:rPr>
      </w:pPr>
    </w:p>
    <w:p w:rsidR="005B544D" w:rsidRPr="00030C31" w:rsidRDefault="005B544D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 xml:space="preserve">The children will be taking part in lots of </w:t>
      </w:r>
      <w:r w:rsidR="0008490A" w:rsidRPr="00030C31">
        <w:rPr>
          <w:sz w:val="28"/>
          <w:szCs w:val="28"/>
        </w:rPr>
        <w:t>different</w:t>
      </w:r>
      <w:r w:rsidRPr="00030C31">
        <w:rPr>
          <w:sz w:val="28"/>
          <w:szCs w:val="28"/>
        </w:rPr>
        <w:t xml:space="preserve"> Chinese New Year craft activities to help them learn and understand more about this special celebration. They will be taking part in their Pride Po</w:t>
      </w:r>
      <w:r w:rsidR="005E2D02" w:rsidRPr="00030C31">
        <w:rPr>
          <w:sz w:val="28"/>
          <w:szCs w:val="28"/>
        </w:rPr>
        <w:t>und Teams enabling those of you</w:t>
      </w:r>
      <w:r w:rsidRPr="00030C31">
        <w:rPr>
          <w:sz w:val="28"/>
          <w:szCs w:val="28"/>
        </w:rPr>
        <w:t xml:space="preserve"> with multiple children in school to be able to be with them at the same time. </w:t>
      </w:r>
    </w:p>
    <w:p w:rsidR="00030C31" w:rsidRPr="00030C31" w:rsidRDefault="00030C31" w:rsidP="005B544D">
      <w:pPr>
        <w:rPr>
          <w:sz w:val="28"/>
          <w:szCs w:val="28"/>
        </w:rPr>
      </w:pPr>
    </w:p>
    <w:p w:rsidR="00030C31" w:rsidRPr="00030C31" w:rsidRDefault="00030C31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>We would like to invite parents and carers to join us from 9:00am until 10:15am to take part in a sample of these activities with your children.</w:t>
      </w:r>
    </w:p>
    <w:p w:rsidR="00030C31" w:rsidRPr="00030C31" w:rsidRDefault="00030C31" w:rsidP="005B544D">
      <w:pPr>
        <w:rPr>
          <w:sz w:val="28"/>
          <w:szCs w:val="28"/>
        </w:rPr>
      </w:pPr>
    </w:p>
    <w:p w:rsidR="00030C31" w:rsidRPr="00030C31" w:rsidRDefault="00030C31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 xml:space="preserve">Please could we ask that anyone who would like to join us comes to the school office for 8:55am and we will take you to your child’s class ready to start the </w:t>
      </w:r>
      <w:proofErr w:type="gramStart"/>
      <w:r w:rsidRPr="00030C31">
        <w:rPr>
          <w:sz w:val="28"/>
          <w:szCs w:val="28"/>
        </w:rPr>
        <w:t>activities.</w:t>
      </w:r>
      <w:proofErr w:type="gramEnd"/>
      <w:r w:rsidRPr="00030C31">
        <w:rPr>
          <w:sz w:val="28"/>
          <w:szCs w:val="28"/>
        </w:rPr>
        <w:t xml:space="preserve"> </w:t>
      </w:r>
    </w:p>
    <w:p w:rsidR="00030C31" w:rsidRPr="00030C31" w:rsidRDefault="00030C31" w:rsidP="005B544D">
      <w:pPr>
        <w:rPr>
          <w:sz w:val="28"/>
          <w:szCs w:val="28"/>
        </w:rPr>
      </w:pPr>
    </w:p>
    <w:p w:rsidR="00030C31" w:rsidRPr="00030C31" w:rsidRDefault="00030C31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 xml:space="preserve">Thank you </w:t>
      </w:r>
    </w:p>
    <w:p w:rsidR="00030C31" w:rsidRDefault="00030C31" w:rsidP="005B544D">
      <w:pPr>
        <w:rPr>
          <w:sz w:val="28"/>
          <w:szCs w:val="28"/>
        </w:rPr>
      </w:pPr>
      <w:r w:rsidRPr="00030C31">
        <w:rPr>
          <w:sz w:val="28"/>
          <w:szCs w:val="28"/>
        </w:rPr>
        <w:t>Mrs Caroline Handley</w:t>
      </w:r>
    </w:p>
    <w:p w:rsidR="00030C31" w:rsidRDefault="00030C31" w:rsidP="005B544D">
      <w:pPr>
        <w:rPr>
          <w:sz w:val="28"/>
          <w:szCs w:val="28"/>
        </w:rPr>
      </w:pPr>
    </w:p>
    <w:p w:rsidR="00280010" w:rsidRPr="00030C31" w:rsidRDefault="00030C31" w:rsidP="00030C31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>
            <wp:extent cx="4730750" cy="2838450"/>
            <wp:effectExtent l="0" t="0" r="0" b="0"/>
            <wp:docPr id="5" name="Picture 5" descr="2024 Happy Chinese Year Of Dragon, Year Of The Dragon, Lunar New Year, Chinese  New Year 2024 PNG Transparent Clipart Image and PSD File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4 Happy Chinese Year Of Dragon, Year Of The Dragon, Lunar New Year, Chinese  New Year 2024 PNG Transparent Clipart Image and PSD File for Free Downlo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0" cy="283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0010" w:rsidRPr="00030C31" w:rsidSect="00604B9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287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30C31"/>
    <w:rsid w:val="000429A0"/>
    <w:rsid w:val="00042AB2"/>
    <w:rsid w:val="00052228"/>
    <w:rsid w:val="00075F3A"/>
    <w:rsid w:val="0008490A"/>
    <w:rsid w:val="000A1D3F"/>
    <w:rsid w:val="000D2A4E"/>
    <w:rsid w:val="000F747B"/>
    <w:rsid w:val="001508CD"/>
    <w:rsid w:val="001509D9"/>
    <w:rsid w:val="00160016"/>
    <w:rsid w:val="001644DA"/>
    <w:rsid w:val="00191C67"/>
    <w:rsid w:val="001C613A"/>
    <w:rsid w:val="0020763A"/>
    <w:rsid w:val="00215B07"/>
    <w:rsid w:val="002440B4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646C3"/>
    <w:rsid w:val="004D21F3"/>
    <w:rsid w:val="005028BA"/>
    <w:rsid w:val="005028CC"/>
    <w:rsid w:val="00504CF2"/>
    <w:rsid w:val="005218D2"/>
    <w:rsid w:val="00526C54"/>
    <w:rsid w:val="005368BB"/>
    <w:rsid w:val="0054401A"/>
    <w:rsid w:val="005B544D"/>
    <w:rsid w:val="005C45C2"/>
    <w:rsid w:val="005D177F"/>
    <w:rsid w:val="005E2D02"/>
    <w:rsid w:val="00604B9B"/>
    <w:rsid w:val="006575F1"/>
    <w:rsid w:val="00682EE9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93F7D"/>
    <w:rsid w:val="008C3BEA"/>
    <w:rsid w:val="008D79CE"/>
    <w:rsid w:val="008E007F"/>
    <w:rsid w:val="008E2DD7"/>
    <w:rsid w:val="008F7A42"/>
    <w:rsid w:val="0098430B"/>
    <w:rsid w:val="009D0EF3"/>
    <w:rsid w:val="00A065B1"/>
    <w:rsid w:val="00A32391"/>
    <w:rsid w:val="00A66E96"/>
    <w:rsid w:val="00A97CB3"/>
    <w:rsid w:val="00B956D7"/>
    <w:rsid w:val="00BA312B"/>
    <w:rsid w:val="00BB3DF0"/>
    <w:rsid w:val="00C2199B"/>
    <w:rsid w:val="00C81AB5"/>
    <w:rsid w:val="00CF6C98"/>
    <w:rsid w:val="00D22D03"/>
    <w:rsid w:val="00D56F05"/>
    <w:rsid w:val="00D70AC7"/>
    <w:rsid w:val="00D7428D"/>
    <w:rsid w:val="00DA0807"/>
    <w:rsid w:val="00DA2B27"/>
    <w:rsid w:val="00DD06CB"/>
    <w:rsid w:val="00DD2A66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."/>
  <w:listSeparator w:val=","/>
  <w14:docId w14:val="508DDDD9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09D9"/>
    <w:rPr>
      <w:rFonts w:ascii="Myriad Pro Light" w:hAnsi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52EF9-61C2-41BF-A648-99D7A666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268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12</cp:revision>
  <cp:lastPrinted>2023-07-04T08:08:00Z</cp:lastPrinted>
  <dcterms:created xsi:type="dcterms:W3CDTF">2024-01-19T09:14:00Z</dcterms:created>
  <dcterms:modified xsi:type="dcterms:W3CDTF">2024-01-19T13:46:00Z</dcterms:modified>
  <cp:category/>
</cp:coreProperties>
</file>