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D3F" w:rsidRDefault="000A1D3F" w:rsidP="00A065B1"/>
    <w:p w:rsidR="00D56F05" w:rsidRDefault="00D56F05" w:rsidP="00A065B1"/>
    <w:p w:rsidR="00D56F05" w:rsidRDefault="00D56F05" w:rsidP="00A065B1"/>
    <w:p w:rsidR="00D56F05" w:rsidRPr="0001314F" w:rsidRDefault="00D56F05" w:rsidP="00D56F05">
      <w:pPr>
        <w:jc w:val="right"/>
        <w:rPr>
          <w:sz w:val="26"/>
          <w:szCs w:val="26"/>
        </w:rPr>
      </w:pPr>
      <w:r w:rsidRPr="0001314F">
        <w:rPr>
          <w:sz w:val="26"/>
          <w:szCs w:val="26"/>
        </w:rPr>
        <w:t>Tuesday 4</w:t>
      </w:r>
      <w:r w:rsidRPr="0001314F">
        <w:rPr>
          <w:sz w:val="26"/>
          <w:szCs w:val="26"/>
          <w:vertAlign w:val="superscript"/>
        </w:rPr>
        <w:t>th</w:t>
      </w:r>
      <w:r w:rsidRPr="0001314F">
        <w:rPr>
          <w:sz w:val="26"/>
          <w:szCs w:val="26"/>
        </w:rPr>
        <w:t xml:space="preserve"> July 2023</w:t>
      </w:r>
    </w:p>
    <w:p w:rsidR="00D56F05" w:rsidRPr="0001314F" w:rsidRDefault="00D56F05" w:rsidP="00D56F05">
      <w:pPr>
        <w:jc w:val="right"/>
        <w:rPr>
          <w:sz w:val="26"/>
          <w:szCs w:val="26"/>
        </w:rPr>
      </w:pPr>
    </w:p>
    <w:p w:rsidR="00D56F05" w:rsidRPr="0001314F" w:rsidRDefault="00D56F05" w:rsidP="00D56F05">
      <w:pPr>
        <w:jc w:val="center"/>
        <w:rPr>
          <w:b/>
          <w:sz w:val="26"/>
          <w:szCs w:val="26"/>
          <w:u w:val="single"/>
        </w:rPr>
      </w:pPr>
      <w:r w:rsidRPr="0001314F">
        <w:rPr>
          <w:b/>
          <w:sz w:val="26"/>
          <w:szCs w:val="26"/>
          <w:u w:val="single"/>
        </w:rPr>
        <w:t>Year 3 Dance Festival</w:t>
      </w:r>
    </w:p>
    <w:p w:rsidR="00D56F05" w:rsidRPr="0001314F" w:rsidRDefault="00D56F05" w:rsidP="00D56F05">
      <w:pPr>
        <w:jc w:val="center"/>
        <w:rPr>
          <w:b/>
          <w:sz w:val="26"/>
          <w:szCs w:val="26"/>
          <w:u w:val="single"/>
        </w:rPr>
      </w:pPr>
    </w:p>
    <w:p w:rsidR="00D56F05" w:rsidRPr="0001314F" w:rsidRDefault="00D56F05" w:rsidP="00D56F05">
      <w:pPr>
        <w:rPr>
          <w:sz w:val="26"/>
          <w:szCs w:val="26"/>
        </w:rPr>
      </w:pPr>
      <w:r w:rsidRPr="0001314F">
        <w:rPr>
          <w:sz w:val="26"/>
          <w:szCs w:val="26"/>
        </w:rPr>
        <w:t xml:space="preserve">Dear Parent/Carer, </w:t>
      </w:r>
    </w:p>
    <w:p w:rsidR="00D56F05" w:rsidRPr="0001314F" w:rsidRDefault="00D56F05" w:rsidP="00D56F05">
      <w:pPr>
        <w:rPr>
          <w:sz w:val="26"/>
          <w:szCs w:val="26"/>
        </w:rPr>
      </w:pPr>
    </w:p>
    <w:p w:rsidR="00D56F05" w:rsidRPr="0001314F" w:rsidRDefault="00D56F05" w:rsidP="00D56F05">
      <w:pPr>
        <w:rPr>
          <w:sz w:val="26"/>
          <w:szCs w:val="26"/>
        </w:rPr>
      </w:pPr>
      <w:r w:rsidRPr="0001314F">
        <w:rPr>
          <w:sz w:val="26"/>
          <w:szCs w:val="26"/>
        </w:rPr>
        <w:t xml:space="preserve">Year 3 have been given the exciting opportunity </w:t>
      </w:r>
      <w:r w:rsidR="0001314F" w:rsidRPr="0001314F">
        <w:rPr>
          <w:sz w:val="26"/>
          <w:szCs w:val="26"/>
        </w:rPr>
        <w:t>along with eight</w:t>
      </w:r>
      <w:r w:rsidR="001702C1" w:rsidRPr="0001314F">
        <w:rPr>
          <w:sz w:val="26"/>
          <w:szCs w:val="26"/>
        </w:rPr>
        <w:t xml:space="preserve"> other schools, </w:t>
      </w:r>
      <w:r w:rsidRPr="0001314F">
        <w:rPr>
          <w:sz w:val="26"/>
          <w:szCs w:val="26"/>
        </w:rPr>
        <w:t>to take part i</w:t>
      </w:r>
      <w:r w:rsidR="001702C1" w:rsidRPr="0001314F">
        <w:rPr>
          <w:sz w:val="26"/>
          <w:szCs w:val="26"/>
        </w:rPr>
        <w:t>n “The Primary Dance Festival”. T</w:t>
      </w:r>
      <w:r w:rsidRPr="0001314F">
        <w:rPr>
          <w:sz w:val="26"/>
          <w:szCs w:val="26"/>
        </w:rPr>
        <w:t>he</w:t>
      </w:r>
      <w:r w:rsidR="001702C1" w:rsidRPr="0001314F">
        <w:rPr>
          <w:sz w:val="26"/>
          <w:szCs w:val="26"/>
        </w:rPr>
        <w:t>y</w:t>
      </w:r>
      <w:r w:rsidRPr="0001314F">
        <w:rPr>
          <w:sz w:val="26"/>
          <w:szCs w:val="26"/>
        </w:rPr>
        <w:t xml:space="preserve"> have been practising for weeks and will be putting on a fantastic performance that you</w:t>
      </w:r>
      <w:r w:rsidR="001702C1" w:rsidRPr="0001314F">
        <w:rPr>
          <w:sz w:val="26"/>
          <w:szCs w:val="26"/>
        </w:rPr>
        <w:t xml:space="preserve"> are</w:t>
      </w:r>
      <w:r w:rsidRPr="0001314F">
        <w:rPr>
          <w:sz w:val="26"/>
          <w:szCs w:val="26"/>
        </w:rPr>
        <w:t xml:space="preserve"> invited to attend. </w:t>
      </w:r>
    </w:p>
    <w:p w:rsidR="00D56F05" w:rsidRPr="0001314F" w:rsidRDefault="00D56F05" w:rsidP="00D56F05">
      <w:pPr>
        <w:rPr>
          <w:sz w:val="26"/>
          <w:szCs w:val="26"/>
        </w:rPr>
      </w:pPr>
    </w:p>
    <w:p w:rsidR="00D56F05" w:rsidRPr="0001314F" w:rsidRDefault="00682EE9" w:rsidP="00D56F05">
      <w:pPr>
        <w:rPr>
          <w:sz w:val="26"/>
          <w:szCs w:val="26"/>
        </w:rPr>
      </w:pPr>
      <w:r w:rsidRPr="0001314F">
        <w:rPr>
          <w:sz w:val="26"/>
          <w:szCs w:val="26"/>
        </w:rPr>
        <w:t>The main performance</w:t>
      </w:r>
      <w:r w:rsidR="00D56F05" w:rsidRPr="0001314F">
        <w:rPr>
          <w:sz w:val="26"/>
          <w:szCs w:val="26"/>
        </w:rPr>
        <w:t xml:space="preserve"> will be taking place on Wednesday 19</w:t>
      </w:r>
      <w:r w:rsidR="00D56F05" w:rsidRPr="0001314F">
        <w:rPr>
          <w:sz w:val="26"/>
          <w:szCs w:val="26"/>
          <w:vertAlign w:val="superscript"/>
        </w:rPr>
        <w:t>th</w:t>
      </w:r>
      <w:r w:rsidR="00D56F05" w:rsidRPr="0001314F">
        <w:rPr>
          <w:sz w:val="26"/>
          <w:szCs w:val="26"/>
        </w:rPr>
        <w:t xml:space="preserve"> July </w:t>
      </w:r>
      <w:r w:rsidRPr="0001314F">
        <w:rPr>
          <w:sz w:val="26"/>
          <w:szCs w:val="26"/>
        </w:rPr>
        <w:t>at Squire Performing Art Centre, Arboretum Street, Nottingham</w:t>
      </w:r>
      <w:r w:rsidR="006C7E14">
        <w:rPr>
          <w:sz w:val="26"/>
          <w:szCs w:val="26"/>
        </w:rPr>
        <w:t>,</w:t>
      </w:r>
      <w:bookmarkStart w:id="0" w:name="_GoBack"/>
      <w:bookmarkEnd w:id="0"/>
      <w:r w:rsidRPr="0001314F">
        <w:rPr>
          <w:sz w:val="26"/>
          <w:szCs w:val="26"/>
        </w:rPr>
        <w:t xml:space="preserve"> NG1 4JB. The performance will start at 6pm, with doors opening at 5:45pm and should finish at approximately 7:00pm.</w:t>
      </w:r>
    </w:p>
    <w:p w:rsidR="00682EE9" w:rsidRPr="0001314F" w:rsidRDefault="00682EE9" w:rsidP="00D56F05">
      <w:pPr>
        <w:rPr>
          <w:sz w:val="26"/>
          <w:szCs w:val="26"/>
        </w:rPr>
      </w:pPr>
    </w:p>
    <w:p w:rsidR="00682EE9" w:rsidRPr="0001314F" w:rsidRDefault="00682EE9" w:rsidP="00D56F05">
      <w:pPr>
        <w:rPr>
          <w:sz w:val="26"/>
          <w:szCs w:val="26"/>
        </w:rPr>
      </w:pPr>
      <w:r w:rsidRPr="0001314F">
        <w:rPr>
          <w:sz w:val="26"/>
          <w:szCs w:val="26"/>
        </w:rPr>
        <w:t>The children will be leaving school at 1:00pm and travelling by mini bus to the venue. They will need to bring with them a packed lunch for the evening, water bottle and their normal school uniform with black bottoms (joggers, shorts, trousers etc.) and black trainers or shoes.</w:t>
      </w:r>
    </w:p>
    <w:p w:rsidR="0001314F" w:rsidRPr="0001314F" w:rsidRDefault="0001314F" w:rsidP="00D56F05">
      <w:pPr>
        <w:rPr>
          <w:sz w:val="26"/>
          <w:szCs w:val="26"/>
        </w:rPr>
      </w:pPr>
    </w:p>
    <w:p w:rsidR="0001314F" w:rsidRPr="0001314F" w:rsidRDefault="0001314F" w:rsidP="00D56F05">
      <w:pPr>
        <w:rPr>
          <w:sz w:val="26"/>
          <w:szCs w:val="26"/>
        </w:rPr>
      </w:pPr>
      <w:r w:rsidRPr="0001314F">
        <w:rPr>
          <w:sz w:val="26"/>
          <w:szCs w:val="26"/>
        </w:rPr>
        <w:t>If you are attending the performance you will be able to take your child straight home</w:t>
      </w:r>
      <w:r>
        <w:rPr>
          <w:sz w:val="26"/>
          <w:szCs w:val="26"/>
        </w:rPr>
        <w:t xml:space="preserve"> once it is finished</w:t>
      </w:r>
      <w:r w:rsidRPr="0001314F">
        <w:rPr>
          <w:sz w:val="26"/>
          <w:szCs w:val="26"/>
        </w:rPr>
        <w:t>, otherwise we will be travelling</w:t>
      </w:r>
      <w:r>
        <w:rPr>
          <w:sz w:val="26"/>
          <w:szCs w:val="26"/>
        </w:rPr>
        <w:t xml:space="preserve"> back </w:t>
      </w:r>
      <w:r w:rsidR="0018746C">
        <w:rPr>
          <w:sz w:val="26"/>
          <w:szCs w:val="26"/>
        </w:rPr>
        <w:t>by mini bus to Sunnyside</w:t>
      </w:r>
      <w:r w:rsidRPr="0001314F">
        <w:rPr>
          <w:sz w:val="26"/>
          <w:szCs w:val="26"/>
        </w:rPr>
        <w:t xml:space="preserve"> </w:t>
      </w:r>
      <w:r w:rsidR="0018746C">
        <w:rPr>
          <w:sz w:val="26"/>
          <w:szCs w:val="26"/>
        </w:rPr>
        <w:t>where</w:t>
      </w:r>
      <w:r w:rsidRPr="0001314F">
        <w:rPr>
          <w:sz w:val="26"/>
          <w:szCs w:val="26"/>
        </w:rPr>
        <w:t xml:space="preserve"> your child </w:t>
      </w:r>
      <w:r w:rsidR="0018746C">
        <w:rPr>
          <w:sz w:val="26"/>
          <w:szCs w:val="26"/>
        </w:rPr>
        <w:t>will need to be</w:t>
      </w:r>
      <w:r w:rsidRPr="0001314F">
        <w:rPr>
          <w:sz w:val="26"/>
          <w:szCs w:val="26"/>
        </w:rPr>
        <w:t xml:space="preserve"> collected at 7:30pm.</w:t>
      </w:r>
    </w:p>
    <w:p w:rsidR="001509D9" w:rsidRPr="0001314F" w:rsidRDefault="001509D9" w:rsidP="00A065B1">
      <w:pPr>
        <w:rPr>
          <w:sz w:val="26"/>
          <w:szCs w:val="26"/>
        </w:rPr>
      </w:pPr>
    </w:p>
    <w:p w:rsidR="00682EE9" w:rsidRPr="0001314F" w:rsidRDefault="00682EE9" w:rsidP="00A065B1">
      <w:pPr>
        <w:rPr>
          <w:sz w:val="26"/>
          <w:szCs w:val="26"/>
        </w:rPr>
      </w:pPr>
      <w:r w:rsidRPr="0001314F">
        <w:rPr>
          <w:sz w:val="26"/>
          <w:szCs w:val="26"/>
        </w:rPr>
        <w:t>As part of their costume the children will change into a green or orange plain T-shirt, we are asking</w:t>
      </w:r>
      <w:r w:rsidR="001702C1" w:rsidRPr="0001314F">
        <w:rPr>
          <w:sz w:val="26"/>
          <w:szCs w:val="26"/>
        </w:rPr>
        <w:t xml:space="preserve"> for a £2 contribution for these to be </w:t>
      </w:r>
      <w:r w:rsidRPr="0001314F">
        <w:rPr>
          <w:sz w:val="26"/>
          <w:szCs w:val="26"/>
        </w:rPr>
        <w:t>purchase</w:t>
      </w:r>
      <w:r w:rsidR="001702C1" w:rsidRPr="0001314F">
        <w:rPr>
          <w:sz w:val="26"/>
          <w:szCs w:val="26"/>
        </w:rPr>
        <w:t>d</w:t>
      </w:r>
      <w:r w:rsidRPr="0001314F">
        <w:rPr>
          <w:sz w:val="26"/>
          <w:szCs w:val="26"/>
        </w:rPr>
        <w:t>. They will also be wearing face paint which you</w:t>
      </w:r>
      <w:r w:rsidR="00C81AB5" w:rsidRPr="0001314F">
        <w:rPr>
          <w:sz w:val="26"/>
          <w:szCs w:val="26"/>
        </w:rPr>
        <w:t xml:space="preserve"> will need to give co</w:t>
      </w:r>
      <w:r w:rsidR="001702C1" w:rsidRPr="0001314F">
        <w:rPr>
          <w:sz w:val="26"/>
          <w:szCs w:val="26"/>
        </w:rPr>
        <w:t>nsent for and your child will</w:t>
      </w:r>
      <w:r w:rsidR="00C81AB5" w:rsidRPr="0001314F">
        <w:rPr>
          <w:sz w:val="26"/>
          <w:szCs w:val="26"/>
        </w:rPr>
        <w:t xml:space="preserve"> bring home a p</w:t>
      </w:r>
      <w:r w:rsidR="001702C1" w:rsidRPr="0001314F">
        <w:rPr>
          <w:sz w:val="26"/>
          <w:szCs w:val="26"/>
        </w:rPr>
        <w:t>hoto consent form that will require</w:t>
      </w:r>
      <w:r w:rsidR="00C81AB5" w:rsidRPr="0001314F">
        <w:rPr>
          <w:sz w:val="26"/>
          <w:szCs w:val="26"/>
        </w:rPr>
        <w:t xml:space="preserve"> complet</w:t>
      </w:r>
      <w:r w:rsidR="001702C1" w:rsidRPr="0001314F">
        <w:rPr>
          <w:sz w:val="26"/>
          <w:szCs w:val="26"/>
        </w:rPr>
        <w:t>ing and returning to school by Friday 14</w:t>
      </w:r>
      <w:r w:rsidR="001702C1" w:rsidRPr="0001314F">
        <w:rPr>
          <w:sz w:val="26"/>
          <w:szCs w:val="26"/>
          <w:vertAlign w:val="superscript"/>
        </w:rPr>
        <w:t>th</w:t>
      </w:r>
      <w:r w:rsidR="001702C1" w:rsidRPr="0001314F">
        <w:rPr>
          <w:sz w:val="26"/>
          <w:szCs w:val="26"/>
        </w:rPr>
        <w:t xml:space="preserve"> July</w:t>
      </w:r>
      <w:r w:rsidR="00C81AB5" w:rsidRPr="0001314F">
        <w:rPr>
          <w:sz w:val="26"/>
          <w:szCs w:val="26"/>
        </w:rPr>
        <w:t xml:space="preserve">. </w:t>
      </w:r>
    </w:p>
    <w:p w:rsidR="00682EE9" w:rsidRPr="0001314F" w:rsidRDefault="00682EE9" w:rsidP="00A065B1">
      <w:pPr>
        <w:rPr>
          <w:sz w:val="26"/>
          <w:szCs w:val="26"/>
        </w:rPr>
      </w:pPr>
    </w:p>
    <w:p w:rsidR="00682EE9" w:rsidRPr="0001314F" w:rsidRDefault="00682EE9" w:rsidP="00A065B1">
      <w:pPr>
        <w:rPr>
          <w:sz w:val="26"/>
          <w:szCs w:val="26"/>
        </w:rPr>
      </w:pPr>
      <w:r w:rsidRPr="0001314F">
        <w:rPr>
          <w:sz w:val="26"/>
          <w:szCs w:val="26"/>
        </w:rPr>
        <w:t xml:space="preserve">Parents and families are also invited to watch the performance and tickets can be purchased </w:t>
      </w:r>
      <w:r w:rsidR="001702C1" w:rsidRPr="0001314F">
        <w:rPr>
          <w:sz w:val="26"/>
          <w:szCs w:val="26"/>
        </w:rPr>
        <w:t xml:space="preserve">from today </w:t>
      </w:r>
      <w:r w:rsidRPr="0001314F">
        <w:rPr>
          <w:sz w:val="26"/>
          <w:szCs w:val="26"/>
        </w:rPr>
        <w:t xml:space="preserve">at the following link </w:t>
      </w:r>
      <w:hyperlink r:id="rId7" w:history="1">
        <w:r w:rsidRPr="0001314F">
          <w:rPr>
            <w:rStyle w:val="Hyperlink"/>
            <w:sz w:val="26"/>
            <w:szCs w:val="26"/>
          </w:rPr>
          <w:t>Inspire Youth Arts Primary Dance Festival Tickets, Wed 19 Jul 2023 at 18:00 | Eventbrite</w:t>
        </w:r>
      </w:hyperlink>
      <w:r w:rsidR="001702C1" w:rsidRPr="0001314F">
        <w:rPr>
          <w:sz w:val="26"/>
          <w:szCs w:val="26"/>
        </w:rPr>
        <w:t xml:space="preserve"> T</w:t>
      </w:r>
      <w:r w:rsidRPr="0001314F">
        <w:rPr>
          <w:sz w:val="26"/>
          <w:szCs w:val="26"/>
        </w:rPr>
        <w:t xml:space="preserve">ickets are limited to </w:t>
      </w:r>
      <w:r w:rsidR="001702C1" w:rsidRPr="0001314F">
        <w:rPr>
          <w:sz w:val="26"/>
          <w:szCs w:val="26"/>
        </w:rPr>
        <w:t>4 per booking on a first come first served basis.</w:t>
      </w:r>
    </w:p>
    <w:p w:rsidR="004D21F3" w:rsidRPr="0001314F" w:rsidRDefault="004D21F3" w:rsidP="00A065B1">
      <w:pPr>
        <w:rPr>
          <w:sz w:val="26"/>
          <w:szCs w:val="26"/>
        </w:rPr>
      </w:pPr>
    </w:p>
    <w:p w:rsidR="00A97CB3" w:rsidRPr="0001314F" w:rsidRDefault="00A97CB3" w:rsidP="00A065B1">
      <w:pPr>
        <w:rPr>
          <w:sz w:val="26"/>
          <w:szCs w:val="26"/>
        </w:rPr>
      </w:pPr>
      <w:r w:rsidRPr="0001314F">
        <w:rPr>
          <w:sz w:val="26"/>
          <w:szCs w:val="26"/>
        </w:rPr>
        <w:t xml:space="preserve">Consent for your child to attend the trip, for face painting and to pay your £2 </w:t>
      </w:r>
      <w:r w:rsidR="00893F7D" w:rsidRPr="0001314F">
        <w:rPr>
          <w:sz w:val="26"/>
          <w:szCs w:val="26"/>
        </w:rPr>
        <w:t xml:space="preserve">towards your child’s costume is available on the School Gateway app. </w:t>
      </w:r>
    </w:p>
    <w:p w:rsidR="00893F7D" w:rsidRPr="0001314F" w:rsidRDefault="00893F7D" w:rsidP="00A065B1">
      <w:pPr>
        <w:rPr>
          <w:sz w:val="26"/>
          <w:szCs w:val="26"/>
        </w:rPr>
      </w:pPr>
    </w:p>
    <w:p w:rsidR="00893F7D" w:rsidRPr="0001314F" w:rsidRDefault="00893F7D" w:rsidP="00A065B1">
      <w:pPr>
        <w:rPr>
          <w:sz w:val="26"/>
          <w:szCs w:val="26"/>
        </w:rPr>
      </w:pPr>
      <w:r w:rsidRPr="0001314F">
        <w:rPr>
          <w:sz w:val="26"/>
          <w:szCs w:val="26"/>
        </w:rPr>
        <w:t>Thank you for your support</w:t>
      </w:r>
    </w:p>
    <w:p w:rsidR="00893F7D" w:rsidRPr="0001314F" w:rsidRDefault="00893F7D" w:rsidP="00A065B1">
      <w:pPr>
        <w:rPr>
          <w:sz w:val="26"/>
          <w:szCs w:val="26"/>
        </w:rPr>
      </w:pPr>
    </w:p>
    <w:p w:rsidR="00280010" w:rsidRPr="0001314F" w:rsidRDefault="00893F7D" w:rsidP="00A065B1">
      <w:pPr>
        <w:rPr>
          <w:sz w:val="26"/>
          <w:szCs w:val="26"/>
        </w:rPr>
      </w:pPr>
      <w:r w:rsidRPr="0001314F">
        <w:rPr>
          <w:sz w:val="26"/>
          <w:szCs w:val="26"/>
        </w:rPr>
        <w:t>Miss Bayliss</w:t>
      </w:r>
    </w:p>
    <w:sectPr w:rsidR="00280010" w:rsidRPr="0001314F" w:rsidSect="00604B9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0" w:h="16840"/>
      <w:pgMar w:top="1789" w:right="824" w:bottom="799" w:left="852" w:header="284" w:footer="1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035" w:rsidRDefault="00003035" w:rsidP="005368BB">
      <w:r>
        <w:separator/>
      </w:r>
    </w:p>
  </w:endnote>
  <w:endnote w:type="continuationSeparator" w:id="0">
    <w:p w:rsidR="00003035" w:rsidRDefault="00003035" w:rsidP="0053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charset w:val="00"/>
    <w:family w:val="auto"/>
    <w:pitch w:val="variable"/>
    <w:sig w:usb0="00000287" w:usb1="5000204B" w:usb2="00000000" w:usb3="00000000" w:csb0="0000009F" w:csb1="00000000"/>
  </w:font>
  <w:font w:name="Montserrat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roxima Nova">
    <w:altName w:val="Candara"/>
    <w:charset w:val="00"/>
    <w:family w:val="auto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12B" w:rsidRPr="00F93ABE" w:rsidRDefault="00604B9B" w:rsidP="00F93ABE">
    <w:pPr>
      <w:pStyle w:val="Footer"/>
      <w:jc w:val="righ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5648" behindDoc="1" locked="1" layoutInCell="1" allowOverlap="1" wp14:anchorId="5A1A8895" wp14:editId="46F6A8C6">
          <wp:simplePos x="0" y="0"/>
          <wp:positionH relativeFrom="column">
            <wp:posOffset>-539750</wp:posOffset>
          </wp:positionH>
          <wp:positionV relativeFrom="page">
            <wp:posOffset>9955530</wp:posOffset>
          </wp:positionV>
          <wp:extent cx="7523480" cy="683895"/>
          <wp:effectExtent l="0" t="0" r="1270" b="1905"/>
          <wp:wrapNone/>
          <wp:docPr id="1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1F3" w:rsidRDefault="004D21F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79744" behindDoc="1" locked="1" layoutInCell="1" allowOverlap="1" wp14:anchorId="5301145E" wp14:editId="6B7745D1">
          <wp:simplePos x="0" y="0"/>
          <wp:positionH relativeFrom="column">
            <wp:posOffset>-476250</wp:posOffset>
          </wp:positionH>
          <wp:positionV relativeFrom="page">
            <wp:posOffset>9969500</wp:posOffset>
          </wp:positionV>
          <wp:extent cx="7523480" cy="683895"/>
          <wp:effectExtent l="0" t="0" r="1270" b="1905"/>
          <wp:wrapNone/>
          <wp:docPr id="3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t="93577"/>
                  <a:stretch/>
                </pic:blipFill>
                <pic:spPr bwMode="auto">
                  <a:xfrm>
                    <a:off x="0" y="0"/>
                    <a:ext cx="752348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035" w:rsidRDefault="00003035" w:rsidP="005368BB">
      <w:r>
        <w:separator/>
      </w:r>
    </w:p>
  </w:footnote>
  <w:footnote w:type="continuationSeparator" w:id="0">
    <w:p w:rsidR="00003035" w:rsidRDefault="00003035" w:rsidP="0053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3600" behindDoc="1" locked="1" layoutInCell="1" allowOverlap="1" wp14:anchorId="335A142A" wp14:editId="21C46966">
          <wp:simplePos x="0" y="0"/>
          <wp:positionH relativeFrom="column">
            <wp:posOffset>-539750</wp:posOffset>
          </wp:positionH>
          <wp:positionV relativeFrom="page">
            <wp:posOffset>27305</wp:posOffset>
          </wp:positionV>
          <wp:extent cx="7523480" cy="638175"/>
          <wp:effectExtent l="0" t="0" r="127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/>
                  <a:srcRect b="94006"/>
                  <a:stretch/>
                </pic:blipFill>
                <pic:spPr bwMode="auto">
                  <a:xfrm>
                    <a:off x="0" y="0"/>
                    <a:ext cx="7523480" cy="638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B9B" w:rsidRDefault="00604B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77696" behindDoc="1" locked="1" layoutInCell="1" allowOverlap="1" wp14:anchorId="55628C56" wp14:editId="40AEAFDC">
          <wp:simplePos x="0" y="0"/>
          <wp:positionH relativeFrom="column">
            <wp:posOffset>-508000</wp:posOffset>
          </wp:positionH>
          <wp:positionV relativeFrom="page">
            <wp:posOffset>8255</wp:posOffset>
          </wp:positionV>
          <wp:extent cx="7522845" cy="1533525"/>
          <wp:effectExtent l="0" t="0" r="1905" b="0"/>
          <wp:wrapNone/>
          <wp:docPr id="2" name="WordPictureWatermark5968246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596824685"/>
                  <pic:cNvPicPr/>
                </pic:nvPicPr>
                <pic:blipFill rotWithShape="1">
                  <a:blip r:embed="rId1"/>
                  <a:srcRect b="85597"/>
                  <a:stretch/>
                </pic:blipFill>
                <pic:spPr bwMode="auto">
                  <a:xfrm>
                    <a:off x="0" y="0"/>
                    <a:ext cx="7522845" cy="15335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035"/>
    <w:rsid w:val="00003035"/>
    <w:rsid w:val="00005597"/>
    <w:rsid w:val="0001314F"/>
    <w:rsid w:val="000429A0"/>
    <w:rsid w:val="00042AB2"/>
    <w:rsid w:val="00052228"/>
    <w:rsid w:val="00075F3A"/>
    <w:rsid w:val="000A1D3F"/>
    <w:rsid w:val="000D2A4E"/>
    <w:rsid w:val="000F747B"/>
    <w:rsid w:val="001508CD"/>
    <w:rsid w:val="001509D9"/>
    <w:rsid w:val="00160016"/>
    <w:rsid w:val="001702C1"/>
    <w:rsid w:val="0018746C"/>
    <w:rsid w:val="00191C67"/>
    <w:rsid w:val="001C613A"/>
    <w:rsid w:val="0020763A"/>
    <w:rsid w:val="00215B07"/>
    <w:rsid w:val="002440B4"/>
    <w:rsid w:val="00280010"/>
    <w:rsid w:val="002A37BA"/>
    <w:rsid w:val="002A69E7"/>
    <w:rsid w:val="002B776D"/>
    <w:rsid w:val="002C5847"/>
    <w:rsid w:val="00325040"/>
    <w:rsid w:val="00351EFC"/>
    <w:rsid w:val="00362D60"/>
    <w:rsid w:val="003769E0"/>
    <w:rsid w:val="00377D45"/>
    <w:rsid w:val="003C16EF"/>
    <w:rsid w:val="00425BFA"/>
    <w:rsid w:val="004D21F3"/>
    <w:rsid w:val="005028BA"/>
    <w:rsid w:val="005028CC"/>
    <w:rsid w:val="00504CF2"/>
    <w:rsid w:val="005218D2"/>
    <w:rsid w:val="00526C54"/>
    <w:rsid w:val="005368BB"/>
    <w:rsid w:val="0054401A"/>
    <w:rsid w:val="005C45C2"/>
    <w:rsid w:val="005D177F"/>
    <w:rsid w:val="00604B9B"/>
    <w:rsid w:val="006575F1"/>
    <w:rsid w:val="00682EE9"/>
    <w:rsid w:val="006C7E14"/>
    <w:rsid w:val="006E07CD"/>
    <w:rsid w:val="00710F8B"/>
    <w:rsid w:val="00723DDD"/>
    <w:rsid w:val="00756199"/>
    <w:rsid w:val="00773888"/>
    <w:rsid w:val="00785BFE"/>
    <w:rsid w:val="007D564E"/>
    <w:rsid w:val="00824CBE"/>
    <w:rsid w:val="0085024E"/>
    <w:rsid w:val="00854C88"/>
    <w:rsid w:val="008840E0"/>
    <w:rsid w:val="00893F7D"/>
    <w:rsid w:val="008C3BEA"/>
    <w:rsid w:val="008D79CE"/>
    <w:rsid w:val="008E007F"/>
    <w:rsid w:val="008E2DD7"/>
    <w:rsid w:val="008F7A42"/>
    <w:rsid w:val="0098430B"/>
    <w:rsid w:val="009D0EF3"/>
    <w:rsid w:val="00A065B1"/>
    <w:rsid w:val="00A32391"/>
    <w:rsid w:val="00A66E96"/>
    <w:rsid w:val="00A97CB3"/>
    <w:rsid w:val="00BA312B"/>
    <w:rsid w:val="00BB3DF0"/>
    <w:rsid w:val="00C81AB5"/>
    <w:rsid w:val="00CF6C98"/>
    <w:rsid w:val="00D22D03"/>
    <w:rsid w:val="00D56F05"/>
    <w:rsid w:val="00D70AC7"/>
    <w:rsid w:val="00D7428D"/>
    <w:rsid w:val="00DA0807"/>
    <w:rsid w:val="00DA2B27"/>
    <w:rsid w:val="00DD06CB"/>
    <w:rsid w:val="00DD2A66"/>
    <w:rsid w:val="00E06F57"/>
    <w:rsid w:val="00E44177"/>
    <w:rsid w:val="00E60F31"/>
    <w:rsid w:val="00ED2BBA"/>
    <w:rsid w:val="00F17519"/>
    <w:rsid w:val="00F24C65"/>
    <w:rsid w:val="00F252EA"/>
    <w:rsid w:val="00F57794"/>
    <w:rsid w:val="00F93ABE"/>
    <w:rsid w:val="00FA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."/>
  <w:listSeparator w:val=","/>
  <w14:docId w14:val="536DE98F"/>
  <w14:defaultImageDpi w14:val="300"/>
  <w15:docId w15:val="{8B5F4E4D-235E-44A0-8825-718EF85FD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in-text"/>
    <w:qFormat/>
    <w:rsid w:val="001508CD"/>
    <w:rPr>
      <w:rFonts w:ascii="Myriad Pro Light" w:hAnsi="Myriad Pro Light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60016"/>
    <w:pPr>
      <w:keepNext/>
      <w:keepLines/>
      <w:pBdr>
        <w:bottom w:val="dotted" w:sz="8" w:space="1" w:color="2B2E86"/>
      </w:pBdr>
      <w:spacing w:before="120"/>
      <w:outlineLvl w:val="0"/>
    </w:pPr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0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2D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Title">
    <w:name w:val="Policy Title"/>
    <w:basedOn w:val="Normal"/>
    <w:qFormat/>
    <w:rsid w:val="00351EFC"/>
    <w:rPr>
      <w:rFonts w:ascii="Proxima Nova" w:hAnsi="Proxima Nova"/>
      <w:b/>
      <w:color w:val="FFFFFF" w:themeColor="background1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68BB"/>
  </w:style>
  <w:style w:type="paragraph" w:styleId="Footer">
    <w:name w:val="footer"/>
    <w:basedOn w:val="Normal"/>
    <w:link w:val="FooterChar"/>
    <w:uiPriority w:val="99"/>
    <w:unhideWhenUsed/>
    <w:rsid w:val="005368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68BB"/>
  </w:style>
  <w:style w:type="character" w:customStyle="1" w:styleId="Heading1Char">
    <w:name w:val="Heading 1 Char"/>
    <w:basedOn w:val="DefaultParagraphFont"/>
    <w:link w:val="Heading1"/>
    <w:uiPriority w:val="9"/>
    <w:rsid w:val="00160016"/>
    <w:rPr>
      <w:rFonts w:ascii="Montserrat" w:eastAsiaTheme="majorEastAsia" w:hAnsi="Montserrat" w:cstheme="majorBidi"/>
      <w:b/>
      <w:bCs/>
      <w:sz w:val="36"/>
      <w:szCs w:val="36"/>
      <w:u w:color="309F3C"/>
    </w:rPr>
  </w:style>
  <w:style w:type="character" w:customStyle="1" w:styleId="Heading2Char">
    <w:name w:val="Heading 2 Char"/>
    <w:basedOn w:val="DefaultParagraphFont"/>
    <w:link w:val="Heading2"/>
    <w:uiPriority w:val="9"/>
    <w:rsid w:val="00160016"/>
    <w:rPr>
      <w:rFonts w:asciiTheme="majorHAnsi" w:eastAsiaTheme="majorEastAsia" w:hAnsiTheme="majorHAnsi" w:cstheme="majorBidi"/>
      <w:b/>
      <w:bCs/>
      <w:color w:val="2B2E8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429A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0807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62D6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6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6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09D9"/>
    <w:rPr>
      <w:rFonts w:ascii="Myriad Pro Light" w:hAnsi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ventbrite.co.uk/e/inspire-youth-arts-primary-dance-festival-tickets-66870090139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office\AppData\Local\Temp\Temp2_ss-letter-prospectus-archive.zip\Word%20Letterhead%20Templates\ss-letter-header-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E1990A1-205D-4921-A686-A58955FD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ss-letter-header-old.dotx</Template>
  <TotalTime>14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George Spencer Academy</Company>
  <LinksUpToDate>false</LinksUpToDate>
  <CharactersWithSpaces>2005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SSOffice</dc:creator>
  <cp:keywords/>
  <dc:description/>
  <cp:lastModifiedBy>SSOffice</cp:lastModifiedBy>
  <cp:revision>5</cp:revision>
  <cp:lastPrinted>2023-07-04T09:18:00Z</cp:lastPrinted>
  <dcterms:created xsi:type="dcterms:W3CDTF">2023-07-04T08:07:00Z</dcterms:created>
  <dcterms:modified xsi:type="dcterms:W3CDTF">2023-07-04T09:22:00Z</dcterms:modified>
  <cp:category/>
</cp:coreProperties>
</file>