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27170E" w:rsidRDefault="0027170E" w:rsidP="00A065B1"/>
    <w:p w:rsidR="0027170E" w:rsidRDefault="0027170E" w:rsidP="00A065B1"/>
    <w:p w:rsidR="0027170E" w:rsidRDefault="0027170E" w:rsidP="00A065B1"/>
    <w:p w:rsidR="0027170E" w:rsidRPr="00560B13" w:rsidRDefault="0027170E" w:rsidP="0027170E">
      <w:pPr>
        <w:jc w:val="right"/>
        <w:rPr>
          <w:sz w:val="28"/>
          <w:szCs w:val="28"/>
        </w:rPr>
      </w:pPr>
      <w:r w:rsidRPr="00560B13">
        <w:rPr>
          <w:sz w:val="28"/>
          <w:szCs w:val="28"/>
        </w:rPr>
        <w:t>19</w:t>
      </w:r>
      <w:r w:rsidRPr="00560B13">
        <w:rPr>
          <w:sz w:val="28"/>
          <w:szCs w:val="28"/>
          <w:vertAlign w:val="superscript"/>
        </w:rPr>
        <w:t>th</w:t>
      </w:r>
      <w:r w:rsidRPr="00560B13">
        <w:rPr>
          <w:sz w:val="28"/>
          <w:szCs w:val="28"/>
        </w:rPr>
        <w:t xml:space="preserve"> June 2023</w:t>
      </w:r>
    </w:p>
    <w:p w:rsidR="0027170E" w:rsidRPr="00560B13" w:rsidRDefault="0027170E" w:rsidP="0027170E">
      <w:pPr>
        <w:jc w:val="right"/>
        <w:rPr>
          <w:sz w:val="28"/>
          <w:szCs w:val="28"/>
        </w:rPr>
      </w:pPr>
    </w:p>
    <w:p w:rsidR="0027170E" w:rsidRPr="00560B13" w:rsidRDefault="0027170E" w:rsidP="0027170E">
      <w:pPr>
        <w:jc w:val="center"/>
        <w:rPr>
          <w:b/>
          <w:sz w:val="28"/>
          <w:szCs w:val="28"/>
          <w:u w:val="single"/>
        </w:rPr>
      </w:pPr>
      <w:r w:rsidRPr="00560B13">
        <w:rPr>
          <w:b/>
          <w:sz w:val="28"/>
          <w:szCs w:val="28"/>
          <w:u w:val="single"/>
        </w:rPr>
        <w:t>Year 3 &amp; 4 Forest School Evening</w:t>
      </w:r>
    </w:p>
    <w:p w:rsidR="0027170E" w:rsidRPr="00560B13" w:rsidRDefault="0027170E" w:rsidP="0027170E">
      <w:pPr>
        <w:jc w:val="center"/>
        <w:rPr>
          <w:b/>
          <w:sz w:val="28"/>
          <w:szCs w:val="28"/>
          <w:u w:val="single"/>
        </w:rPr>
      </w:pPr>
    </w:p>
    <w:p w:rsidR="0027170E" w:rsidRPr="00560B13" w:rsidRDefault="0027170E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Dear Parent/carer,</w:t>
      </w:r>
    </w:p>
    <w:p w:rsidR="0027170E" w:rsidRPr="00560B13" w:rsidRDefault="0027170E" w:rsidP="0027170E">
      <w:pPr>
        <w:rPr>
          <w:sz w:val="28"/>
          <w:szCs w:val="28"/>
        </w:rPr>
      </w:pPr>
    </w:p>
    <w:p w:rsidR="0027170E" w:rsidRPr="00560B13" w:rsidRDefault="0027170E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We are really excited to invite all the Year 3 and 4 children to attend a special Forest School event on Friday 21</w:t>
      </w:r>
      <w:r w:rsidRPr="00560B13">
        <w:rPr>
          <w:sz w:val="28"/>
          <w:szCs w:val="28"/>
          <w:vertAlign w:val="superscript"/>
        </w:rPr>
        <w:t>st</w:t>
      </w:r>
      <w:r w:rsidRPr="00560B13">
        <w:rPr>
          <w:sz w:val="28"/>
          <w:szCs w:val="28"/>
        </w:rPr>
        <w:t xml:space="preserve"> July 2023.</w:t>
      </w:r>
    </w:p>
    <w:p w:rsidR="0027170E" w:rsidRPr="00560B13" w:rsidRDefault="0027170E" w:rsidP="0027170E">
      <w:pPr>
        <w:rPr>
          <w:sz w:val="28"/>
          <w:szCs w:val="28"/>
        </w:rPr>
      </w:pPr>
    </w:p>
    <w:p w:rsidR="0027170E" w:rsidRPr="00560B13" w:rsidRDefault="0027170E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There will be two Forest school spe</w:t>
      </w:r>
      <w:r w:rsidR="00560B13" w:rsidRPr="00560B13">
        <w:rPr>
          <w:sz w:val="28"/>
          <w:szCs w:val="28"/>
        </w:rPr>
        <w:t xml:space="preserve">cialists running the evening ensuring </w:t>
      </w:r>
      <w:r w:rsidRPr="00560B13">
        <w:rPr>
          <w:sz w:val="28"/>
          <w:szCs w:val="28"/>
        </w:rPr>
        <w:t xml:space="preserve">the children </w:t>
      </w:r>
      <w:r w:rsidR="00560B13" w:rsidRPr="00560B13">
        <w:rPr>
          <w:sz w:val="28"/>
          <w:szCs w:val="28"/>
        </w:rPr>
        <w:t>have a fantastic time and get to take</w:t>
      </w:r>
      <w:r w:rsidRPr="00560B13">
        <w:rPr>
          <w:sz w:val="28"/>
          <w:szCs w:val="28"/>
        </w:rPr>
        <w:t xml:space="preserve"> part in lots of really exciting activities such as:-</w:t>
      </w:r>
    </w:p>
    <w:p w:rsidR="0027170E" w:rsidRPr="00560B13" w:rsidRDefault="0027170E" w:rsidP="0027170E">
      <w:pPr>
        <w:rPr>
          <w:sz w:val="28"/>
          <w:szCs w:val="28"/>
        </w:rPr>
      </w:pPr>
    </w:p>
    <w:p w:rsidR="0027170E" w:rsidRPr="00560B13" w:rsidRDefault="0027170E" w:rsidP="002717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60B13">
        <w:rPr>
          <w:sz w:val="28"/>
          <w:szCs w:val="28"/>
        </w:rPr>
        <w:t>Den Building</w:t>
      </w:r>
    </w:p>
    <w:p w:rsidR="0027170E" w:rsidRPr="00560B13" w:rsidRDefault="0027170E" w:rsidP="002717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60B13">
        <w:rPr>
          <w:sz w:val="28"/>
          <w:szCs w:val="28"/>
        </w:rPr>
        <w:t>Bonfire Making</w:t>
      </w:r>
    </w:p>
    <w:p w:rsidR="0027170E" w:rsidRPr="00560B13" w:rsidRDefault="0027170E" w:rsidP="002717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60B13">
        <w:rPr>
          <w:sz w:val="28"/>
          <w:szCs w:val="28"/>
        </w:rPr>
        <w:t>Rope Making</w:t>
      </w:r>
    </w:p>
    <w:p w:rsidR="0027170E" w:rsidRPr="00560B13" w:rsidRDefault="0027170E" w:rsidP="0027170E">
      <w:pPr>
        <w:rPr>
          <w:sz w:val="28"/>
          <w:szCs w:val="28"/>
        </w:rPr>
      </w:pPr>
    </w:p>
    <w:p w:rsidR="00560B13" w:rsidRDefault="0027170E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On the day the children will need to come to school in their Forest school clothes that you do not mind them getting dirty and appropriate footwear.</w:t>
      </w:r>
      <w:r w:rsidR="00647CCE">
        <w:rPr>
          <w:sz w:val="28"/>
          <w:szCs w:val="28"/>
        </w:rPr>
        <w:t xml:space="preserve">  The evening will be running from 3:30pm – 9:00pm and children will need collecting from the school office.</w:t>
      </w:r>
      <w:bookmarkStart w:id="0" w:name="_GoBack"/>
      <w:bookmarkEnd w:id="0"/>
    </w:p>
    <w:p w:rsidR="00647CCE" w:rsidRPr="00560B13" w:rsidRDefault="00647CCE" w:rsidP="0027170E">
      <w:pPr>
        <w:rPr>
          <w:sz w:val="28"/>
          <w:szCs w:val="28"/>
        </w:rPr>
      </w:pPr>
    </w:p>
    <w:p w:rsidR="00560B13" w:rsidRPr="00560B13" w:rsidRDefault="00560B13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The evening will cost a small contribution of £8.00 this will include the activities and food, you can give consent for you</w:t>
      </w:r>
      <w:r>
        <w:rPr>
          <w:sz w:val="28"/>
          <w:szCs w:val="28"/>
        </w:rPr>
        <w:t>r</w:t>
      </w:r>
      <w:r w:rsidRPr="00560B13">
        <w:rPr>
          <w:sz w:val="28"/>
          <w:szCs w:val="28"/>
        </w:rPr>
        <w:t xml:space="preserve"> child to attend and pay using our </w:t>
      </w:r>
      <w:proofErr w:type="spellStart"/>
      <w:r w:rsidRPr="00560B13">
        <w:rPr>
          <w:sz w:val="28"/>
          <w:szCs w:val="28"/>
        </w:rPr>
        <w:t>Schoolcomms</w:t>
      </w:r>
      <w:proofErr w:type="spellEnd"/>
      <w:r w:rsidRPr="00560B13">
        <w:rPr>
          <w:sz w:val="28"/>
          <w:szCs w:val="28"/>
        </w:rPr>
        <w:t xml:space="preserve"> Gateway app.</w:t>
      </w:r>
    </w:p>
    <w:p w:rsidR="00560B13" w:rsidRPr="00560B13" w:rsidRDefault="00560B13" w:rsidP="0027170E">
      <w:pPr>
        <w:rPr>
          <w:sz w:val="28"/>
          <w:szCs w:val="28"/>
        </w:rPr>
      </w:pPr>
    </w:p>
    <w:p w:rsidR="00560B13" w:rsidRPr="00560B13" w:rsidRDefault="00560B13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If you have any questions please ask.</w:t>
      </w:r>
    </w:p>
    <w:p w:rsidR="00560B13" w:rsidRPr="00560B13" w:rsidRDefault="00560B13" w:rsidP="0027170E">
      <w:pPr>
        <w:rPr>
          <w:sz w:val="28"/>
          <w:szCs w:val="28"/>
        </w:rPr>
      </w:pPr>
    </w:p>
    <w:p w:rsidR="00560B13" w:rsidRPr="00560B13" w:rsidRDefault="00560B13" w:rsidP="0027170E">
      <w:pPr>
        <w:rPr>
          <w:sz w:val="28"/>
          <w:szCs w:val="28"/>
        </w:rPr>
      </w:pPr>
    </w:p>
    <w:p w:rsidR="00560B13" w:rsidRPr="00560B13" w:rsidRDefault="00560B13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Thank you for your support.</w:t>
      </w:r>
    </w:p>
    <w:p w:rsidR="00560B13" w:rsidRPr="00560B13" w:rsidRDefault="00560B13" w:rsidP="0027170E">
      <w:pPr>
        <w:rPr>
          <w:sz w:val="28"/>
          <w:szCs w:val="28"/>
        </w:rPr>
      </w:pPr>
    </w:p>
    <w:p w:rsidR="00560B13" w:rsidRPr="00560B13" w:rsidRDefault="00560B13" w:rsidP="0027170E">
      <w:pPr>
        <w:rPr>
          <w:sz w:val="28"/>
          <w:szCs w:val="28"/>
        </w:rPr>
      </w:pPr>
      <w:r w:rsidRPr="00560B13">
        <w:rPr>
          <w:sz w:val="28"/>
          <w:szCs w:val="28"/>
        </w:rPr>
        <w:t>Mr Oyston and Miss Bayliss.</w:t>
      </w:r>
    </w:p>
    <w:p w:rsidR="004D21F3" w:rsidRDefault="004D21F3" w:rsidP="00A065B1"/>
    <w:p w:rsidR="004D21F3" w:rsidRDefault="004D21F3" w:rsidP="00A065B1"/>
    <w:p w:rsidR="004D21F3" w:rsidRDefault="004D21F3" w:rsidP="00A065B1"/>
    <w:p w:rsidR="004D21F3" w:rsidRDefault="004D21F3" w:rsidP="00A065B1"/>
    <w:p w:rsidR="00280010" w:rsidRDefault="00280010" w:rsidP="00A065B1"/>
    <w:sectPr w:rsidR="00280010" w:rsidSect="00604B9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Corbel"/>
    <w:charset w:val="00"/>
    <w:family w:val="auto"/>
    <w:pitch w:val="variable"/>
    <w:sig w:usb0="00000287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97346F"/>
    <w:multiLevelType w:val="hybridMultilevel"/>
    <w:tmpl w:val="AA5E4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D2A4E"/>
    <w:rsid w:val="000F747B"/>
    <w:rsid w:val="001508CD"/>
    <w:rsid w:val="00160016"/>
    <w:rsid w:val="00191C67"/>
    <w:rsid w:val="001C613A"/>
    <w:rsid w:val="0020763A"/>
    <w:rsid w:val="00215B07"/>
    <w:rsid w:val="002440B4"/>
    <w:rsid w:val="0027170E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D21F3"/>
    <w:rsid w:val="005028BA"/>
    <w:rsid w:val="005028CC"/>
    <w:rsid w:val="00504CF2"/>
    <w:rsid w:val="005218D2"/>
    <w:rsid w:val="00526C54"/>
    <w:rsid w:val="005368BB"/>
    <w:rsid w:val="00560B13"/>
    <w:rsid w:val="005C45C2"/>
    <w:rsid w:val="005D177F"/>
    <w:rsid w:val="00604B9B"/>
    <w:rsid w:val="00647CCE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/>
    <o:shapelayout v:ext="edit">
      <o:idmap v:ext="edit" data="1"/>
    </o:shapelayout>
  </w:shapeDefaults>
  <w:decimalSymbol w:val="."/>
  <w:listSeparator w:val=","/>
  <w14:docId w14:val="31EEF4B4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1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8AB194-D703-4FE2-8306-1B50F5E0F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2023-06-19T12:36:00Z</cp:lastPrinted>
  <dcterms:created xsi:type="dcterms:W3CDTF">2023-06-19T12:37:00Z</dcterms:created>
  <dcterms:modified xsi:type="dcterms:W3CDTF">2023-06-20T11:45:00Z</dcterms:modified>
  <cp:category/>
</cp:coreProperties>
</file>