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D3F" w:rsidRDefault="000A1D3F" w:rsidP="00A065B1"/>
    <w:p w:rsidR="00431C27" w:rsidRDefault="00431C27" w:rsidP="00A065B1"/>
    <w:p w:rsidR="00431C27" w:rsidRDefault="00431C27" w:rsidP="00A065B1"/>
    <w:p w:rsidR="00431C27" w:rsidRDefault="00431C27" w:rsidP="00431C27">
      <w:pPr>
        <w:jc w:val="right"/>
      </w:pPr>
      <w:r>
        <w:t>28</w:t>
      </w:r>
      <w:r w:rsidRPr="00431C27">
        <w:rPr>
          <w:vertAlign w:val="superscript"/>
        </w:rPr>
        <w:t>th</w:t>
      </w:r>
      <w:r>
        <w:t xml:space="preserve"> March 2023</w:t>
      </w:r>
    </w:p>
    <w:p w:rsidR="00431C27" w:rsidRDefault="00431C27" w:rsidP="00431C27"/>
    <w:p w:rsidR="00431C27" w:rsidRDefault="00431C27" w:rsidP="00431C27">
      <w:r>
        <w:t xml:space="preserve">Dear Parents/Carers </w:t>
      </w:r>
    </w:p>
    <w:p w:rsidR="00431C27" w:rsidRDefault="00431C27" w:rsidP="00431C27">
      <w:pPr>
        <w:jc w:val="center"/>
      </w:pPr>
      <w:r>
        <w:t xml:space="preserve">Social Media use outside of school </w:t>
      </w:r>
      <w:r>
        <w:t>–</w:t>
      </w:r>
      <w:r>
        <w:t xml:space="preserve"> WHATSAPP</w:t>
      </w:r>
    </w:p>
    <w:p w:rsidR="00431C27" w:rsidRDefault="00431C27" w:rsidP="00431C27">
      <w:pPr>
        <w:jc w:val="center"/>
      </w:pPr>
    </w:p>
    <w:p w:rsidR="00431C27" w:rsidRDefault="00431C27" w:rsidP="00431C27">
      <w:r>
        <w:t xml:space="preserve">We are writing to advise you of a few concerns that we have regarding children’s use of social media outside of school during evenings and weekends. </w:t>
      </w:r>
    </w:p>
    <w:p w:rsidR="00431C27" w:rsidRDefault="00431C27" w:rsidP="00431C27"/>
    <w:p w:rsidR="00431C27" w:rsidRDefault="00431C27" w:rsidP="00431C27">
      <w:r>
        <w:t>There are several groups of pupils using social media to be persistently unkind about other pupils over platforms such as Snapchat and WhatsApp.</w:t>
      </w:r>
    </w:p>
    <w:p w:rsidR="00431C27" w:rsidRDefault="00431C27" w:rsidP="00431C27"/>
    <w:p w:rsidR="00431C27" w:rsidRDefault="00431C27" w:rsidP="00431C27">
      <w:r>
        <w:t>We understand that this has included both sharing unkind co</w:t>
      </w:r>
      <w:bookmarkStart w:id="0" w:name="_GoBack"/>
      <w:bookmarkEnd w:id="0"/>
      <w:r>
        <w:t xml:space="preserve">mments about pupils and sharing unkind images. The children are also creating many groups and then this leads to children feeling left out and not included. Some of the comments aren’t meant unkindly but show an immaturity and this can lead to some hurt feelings. </w:t>
      </w:r>
    </w:p>
    <w:p w:rsidR="00431C27" w:rsidRDefault="00431C27" w:rsidP="00431C27"/>
    <w:p w:rsidR="00431C27" w:rsidRDefault="00431C27" w:rsidP="00431C27">
      <w:r>
        <w:t xml:space="preserve">This is leading to a lot of upset for some pupils within school and is not in line with our ethos or values. </w:t>
      </w:r>
    </w:p>
    <w:p w:rsidR="00431C27" w:rsidRDefault="00431C27" w:rsidP="00431C27">
      <w:r>
        <w:t xml:space="preserve">Most Social media apps are for pupils 13 years and over. If you do allow your child to access social media, we ask for your vigilance. Just like their interactions in person, online interactions require supervision and support. What is right will vary from family to family but some strategies that are known to be successful include: </w:t>
      </w:r>
    </w:p>
    <w:p w:rsidR="00431C27" w:rsidRDefault="00431C27" w:rsidP="00431C27"/>
    <w:p w:rsidR="00431C27" w:rsidRDefault="00431C27" w:rsidP="00431C27">
      <w:r>
        <w:t xml:space="preserve">• Monitoring their phones for the apps that are downloaded </w:t>
      </w:r>
    </w:p>
    <w:p w:rsidR="00431C27" w:rsidRDefault="00431C27" w:rsidP="00431C27">
      <w:r>
        <w:t>• Enacting parental controls on phones and consoles</w:t>
      </w:r>
    </w:p>
    <w:p w:rsidR="00431C27" w:rsidRDefault="00431C27" w:rsidP="00431C27">
      <w:r>
        <w:t xml:space="preserve"> • Reviewing the messages they send on platforms and apps – making monitoring part of a daily or weekly routine </w:t>
      </w:r>
    </w:p>
    <w:p w:rsidR="00431C27" w:rsidRDefault="00431C27" w:rsidP="00431C27">
      <w:r>
        <w:t xml:space="preserve">• Setting expectations about what space (preferably communal) and times they have access to devices </w:t>
      </w:r>
    </w:p>
    <w:p w:rsidR="00431C27" w:rsidRDefault="00431C27" w:rsidP="00431C27">
      <w:r>
        <w:t xml:space="preserve">• Encouraging them to share or discuss with you what they are doing. </w:t>
      </w:r>
    </w:p>
    <w:p w:rsidR="00431C27" w:rsidRDefault="00431C27" w:rsidP="00431C27"/>
    <w:p w:rsidR="00431C27" w:rsidRDefault="00431C27" w:rsidP="00431C27">
      <w:r>
        <w:t xml:space="preserve">Whilst we appreciate the benefits (and prevalence) of these forms of communication, given the age of the children using them many of our pupils are struggling when any problems or conflict arise as a result of what is being shared. </w:t>
      </w:r>
    </w:p>
    <w:p w:rsidR="00431C27" w:rsidRDefault="00431C27" w:rsidP="00431C27"/>
    <w:p w:rsidR="00431C27" w:rsidRDefault="00431C27" w:rsidP="00431C27">
      <w:r>
        <w:t xml:space="preserve">We are asking for your partnership in dealing with this, as this is happening outside of school. As a school we are responding to this with additional teaching during Computing, scarf lessons and in 1:1 conversations and teaching opportunities as they arise. </w:t>
      </w:r>
    </w:p>
    <w:p w:rsidR="00431C27" w:rsidRDefault="00431C27" w:rsidP="00431C27"/>
    <w:p w:rsidR="00431C27" w:rsidRDefault="00431C27" w:rsidP="00431C27">
      <w:r>
        <w:t xml:space="preserve">Thank you for your continued support, </w:t>
      </w:r>
    </w:p>
    <w:p w:rsidR="00431C27" w:rsidRDefault="00431C27" w:rsidP="00431C27"/>
    <w:p w:rsidR="00431C27" w:rsidRDefault="00431C27" w:rsidP="00431C27">
      <w:r>
        <w:t xml:space="preserve">Mrs L Baczynski </w:t>
      </w:r>
    </w:p>
    <w:p w:rsidR="00431C27" w:rsidRDefault="00431C27" w:rsidP="00A065B1"/>
    <w:p w:rsidR="00280010" w:rsidRDefault="00280010" w:rsidP="00A065B1"/>
    <w:sectPr w:rsidR="00280010" w:rsidSect="00604B9B">
      <w:headerReference w:type="default" r:id="rId7"/>
      <w:footerReference w:type="default" r:id="rId8"/>
      <w:headerReference w:type="first" r:id="rId9"/>
      <w:type w:val="continuous"/>
      <w:pgSz w:w="11900" w:h="16840"/>
      <w:pgMar w:top="1789" w:right="824" w:bottom="799" w:left="852" w:header="284" w:footer="13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035" w:rsidRDefault="00003035" w:rsidP="005368BB">
      <w:r>
        <w:separator/>
      </w:r>
    </w:p>
  </w:endnote>
  <w:endnote w:type="continuationSeparator" w:id="0">
    <w:p w:rsidR="00003035" w:rsidRDefault="00003035"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yriad Pro Light">
    <w:altName w:val="Corbel"/>
    <w:charset w:val="00"/>
    <w:family w:val="auto"/>
    <w:pitch w:val="variable"/>
    <w:sig w:usb0="00000287"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Proxima Nova">
    <w:altName w:val="Franklin Gothic Medium Cond"/>
    <w:charset w:val="00"/>
    <w:family w:val="auto"/>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2B" w:rsidRPr="00F93ABE" w:rsidRDefault="00604B9B" w:rsidP="00F93ABE">
    <w:pPr>
      <w:pStyle w:val="Footer"/>
      <w:jc w:val="right"/>
      <w:rPr>
        <w:sz w:val="20"/>
        <w:szCs w:val="20"/>
      </w:rPr>
    </w:pPr>
    <w:r>
      <w:rPr>
        <w:noProof/>
        <w:lang w:eastAsia="en-GB"/>
      </w:rPr>
      <w:drawing>
        <wp:anchor distT="0" distB="0" distL="114300" distR="114300" simplePos="0" relativeHeight="251675648" behindDoc="1" locked="1" layoutInCell="1" allowOverlap="1" wp14:anchorId="5A1A8895" wp14:editId="46F6A8C6">
          <wp:simplePos x="0" y="0"/>
          <wp:positionH relativeFrom="column">
            <wp:posOffset>-539750</wp:posOffset>
          </wp:positionH>
          <wp:positionV relativeFrom="page">
            <wp:posOffset>9955530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035" w:rsidRDefault="00003035" w:rsidP="005368BB">
      <w:r>
        <w:separator/>
      </w:r>
    </w:p>
  </w:footnote>
  <w:footnote w:type="continuationSeparator" w:id="0">
    <w:p w:rsidR="00003035" w:rsidRDefault="00003035"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3600" behindDoc="1" locked="1" layoutInCell="1" allowOverlap="1" wp14:anchorId="335A142A" wp14:editId="21C46966">
          <wp:simplePos x="0" y="0"/>
          <wp:positionH relativeFrom="column">
            <wp:posOffset>-539750</wp:posOffset>
          </wp:positionH>
          <wp:positionV relativeFrom="page">
            <wp:posOffset>27305</wp:posOffset>
          </wp:positionV>
          <wp:extent cx="7523480" cy="638175"/>
          <wp:effectExtent l="0" t="0" r="127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srcRect b="94006"/>
                  <a:stretch/>
                </pic:blipFill>
                <pic:spPr bwMode="auto">
                  <a:xfrm>
                    <a:off x="0" y="0"/>
                    <a:ext cx="752348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7696" behindDoc="1" locked="1" layoutInCell="1" allowOverlap="1" wp14:anchorId="55628C56" wp14:editId="40AEAFDC">
          <wp:simplePos x="0" y="0"/>
          <wp:positionH relativeFrom="column">
            <wp:posOffset>-508000</wp:posOffset>
          </wp:positionH>
          <wp:positionV relativeFrom="page">
            <wp:posOffset>8255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05597"/>
    <w:rsid w:val="000429A0"/>
    <w:rsid w:val="00042AB2"/>
    <w:rsid w:val="00052228"/>
    <w:rsid w:val="00075F3A"/>
    <w:rsid w:val="000A1D3F"/>
    <w:rsid w:val="000D2A4E"/>
    <w:rsid w:val="000F747B"/>
    <w:rsid w:val="001508CD"/>
    <w:rsid w:val="00160016"/>
    <w:rsid w:val="00191C67"/>
    <w:rsid w:val="001C613A"/>
    <w:rsid w:val="0020763A"/>
    <w:rsid w:val="00215B07"/>
    <w:rsid w:val="002440B4"/>
    <w:rsid w:val="00280010"/>
    <w:rsid w:val="002A37BA"/>
    <w:rsid w:val="002A69E7"/>
    <w:rsid w:val="002B776D"/>
    <w:rsid w:val="002C5847"/>
    <w:rsid w:val="00325040"/>
    <w:rsid w:val="00351EFC"/>
    <w:rsid w:val="00362D60"/>
    <w:rsid w:val="003769E0"/>
    <w:rsid w:val="00377D45"/>
    <w:rsid w:val="003C16EF"/>
    <w:rsid w:val="00425BFA"/>
    <w:rsid w:val="00431C27"/>
    <w:rsid w:val="005028BA"/>
    <w:rsid w:val="005028CC"/>
    <w:rsid w:val="00504CF2"/>
    <w:rsid w:val="005218D2"/>
    <w:rsid w:val="00526C54"/>
    <w:rsid w:val="005368BB"/>
    <w:rsid w:val="005C45C2"/>
    <w:rsid w:val="005D177F"/>
    <w:rsid w:val="00604B9B"/>
    <w:rsid w:val="006575F1"/>
    <w:rsid w:val="006E07CD"/>
    <w:rsid w:val="00710F8B"/>
    <w:rsid w:val="00723DDD"/>
    <w:rsid w:val="00756199"/>
    <w:rsid w:val="00773888"/>
    <w:rsid w:val="00785BFE"/>
    <w:rsid w:val="007D564E"/>
    <w:rsid w:val="00824CBE"/>
    <w:rsid w:val="0085024E"/>
    <w:rsid w:val="00854C88"/>
    <w:rsid w:val="008840E0"/>
    <w:rsid w:val="008C3BEA"/>
    <w:rsid w:val="008D79CE"/>
    <w:rsid w:val="008E2DD7"/>
    <w:rsid w:val="008F7A42"/>
    <w:rsid w:val="0098430B"/>
    <w:rsid w:val="009D0EF3"/>
    <w:rsid w:val="00A065B1"/>
    <w:rsid w:val="00A66E96"/>
    <w:rsid w:val="00BA312B"/>
    <w:rsid w:val="00BB3DF0"/>
    <w:rsid w:val="00CF6C98"/>
    <w:rsid w:val="00D22D03"/>
    <w:rsid w:val="00D70AC7"/>
    <w:rsid w:val="00D7428D"/>
    <w:rsid w:val="00DA0807"/>
    <w:rsid w:val="00DA2B27"/>
    <w:rsid w:val="00DD06CB"/>
    <w:rsid w:val="00E06F57"/>
    <w:rsid w:val="00E44177"/>
    <w:rsid w:val="00E60F31"/>
    <w:rsid w:val="00ED2BBA"/>
    <w:rsid w:val="00F17519"/>
    <w:rsid w:val="00F24C65"/>
    <w:rsid w:val="00F252EA"/>
    <w:rsid w:val="00F57794"/>
    <w:rsid w:val="00F93ABE"/>
    <w:rsid w:val="00FA51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4:docId w14:val="49B88C09"/>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160016"/>
    <w:pPr>
      <w:keepNext/>
      <w:keepLines/>
      <w:pBdr>
        <w:bottom w:val="dotted" w:sz="8" w:space="1" w:color="2B2E86"/>
      </w:pBdr>
      <w:spacing w:before="120"/>
      <w:outlineLvl w:val="0"/>
    </w:pPr>
    <w:rPr>
      <w:rFonts w:ascii="Montserrat" w:eastAsiaTheme="majorEastAsia" w:hAnsi="Montserrat" w:cstheme="majorBidi"/>
      <w:b/>
      <w:bCs/>
      <w:sz w:val="36"/>
      <w:szCs w:val="36"/>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160016"/>
    <w:rPr>
      <w:rFonts w:ascii="Montserrat" w:eastAsiaTheme="majorEastAsia" w:hAnsi="Montserrat" w:cstheme="majorBidi"/>
      <w:b/>
      <w:bCs/>
      <w:sz w:val="36"/>
      <w:szCs w:val="36"/>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D5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6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11E21-ACB7-4BDF-B451-3BD5E40E5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ss-letter-header-old.dotx</Template>
  <TotalTime>0</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2104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2</cp:revision>
  <cp:lastPrinted>2022-09-12T09:38:00Z</cp:lastPrinted>
  <dcterms:created xsi:type="dcterms:W3CDTF">2023-03-28T13:01:00Z</dcterms:created>
  <dcterms:modified xsi:type="dcterms:W3CDTF">2023-03-28T13:01:00Z</dcterms:modified>
  <cp:category/>
</cp:coreProperties>
</file>