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D816E6" w:rsidRDefault="00D816E6" w:rsidP="00A065B1"/>
    <w:p w:rsidR="00D816E6" w:rsidRDefault="00D816E6" w:rsidP="00A065B1">
      <w:r>
        <w:t xml:space="preserve">We hope you’re excited about your move up to George Spencer next year. Time is ticking away and it will come sooner than you think! </w:t>
      </w:r>
    </w:p>
    <w:p w:rsidR="00D816E6" w:rsidRDefault="00D816E6" w:rsidP="00A065B1"/>
    <w:p w:rsidR="00D816E6" w:rsidRDefault="00D816E6" w:rsidP="00A065B1">
      <w:r>
        <w:t>So, once again by popular demand,</w:t>
      </w:r>
      <w:r w:rsidR="009A4367">
        <w:t xml:space="preserve"> Mantis Arts will be running a s</w:t>
      </w:r>
      <w:r>
        <w:t xml:space="preserve">ix week transition course in the gym to help ease the move from primary to secondary. This course is designed specifically to help year 6 students feel more confident ready for their new start at secondary school. </w:t>
      </w:r>
    </w:p>
    <w:p w:rsidR="00D816E6" w:rsidRDefault="00D816E6" w:rsidP="00A065B1"/>
    <w:p w:rsidR="00D816E6" w:rsidRDefault="00D816E6" w:rsidP="00A065B1">
      <w:r>
        <w:t xml:space="preserve">The syllabus is carefully structured to… </w:t>
      </w:r>
    </w:p>
    <w:p w:rsidR="00D816E6" w:rsidRDefault="00D816E6" w:rsidP="00A065B1">
      <w:r>
        <w:rPr>
          <w:rFonts w:ascii="Arial" w:hAnsi="Arial" w:cs="Arial"/>
        </w:rPr>
        <w:t>●</w:t>
      </w:r>
      <w:r>
        <w:t xml:space="preserve"> Build confidence in themselves, their abilities and their new school surroundings </w:t>
      </w:r>
    </w:p>
    <w:p w:rsidR="00D816E6" w:rsidRDefault="00D816E6" w:rsidP="00A065B1">
      <w:r>
        <w:rPr>
          <w:rFonts w:ascii="Arial" w:hAnsi="Arial" w:cs="Arial"/>
        </w:rPr>
        <w:t>●</w:t>
      </w:r>
      <w:r>
        <w:t xml:space="preserve"> Experience challenge and success through structured activities and martial arts related skills &amp; games </w:t>
      </w:r>
      <w:r>
        <w:rPr>
          <w:rFonts w:ascii="Arial" w:hAnsi="Arial" w:cs="Arial"/>
        </w:rPr>
        <w:t>●</w:t>
      </w:r>
      <w:r>
        <w:t xml:space="preserve"> Help students to make friends from different primary schools &amp; meet friendly respectful students already at GSA </w:t>
      </w:r>
    </w:p>
    <w:p w:rsidR="00D816E6" w:rsidRDefault="00D816E6" w:rsidP="00A065B1"/>
    <w:p w:rsidR="00D816E6" w:rsidRDefault="00D816E6" w:rsidP="00A065B1">
      <w:r>
        <w:t xml:space="preserve">The sessions will be led by 2nd Dan Sensei and previous George Spencer Student - Sensei Holly Makin and will run for six </w:t>
      </w:r>
      <w:r w:rsidR="00C0487B">
        <w:t>weeks on Wednesday afternoons 4:</w:t>
      </w:r>
      <w:r>
        <w:t xml:space="preserve">15 </w:t>
      </w:r>
      <w:r w:rsidR="00C0487B">
        <w:t>–</w:t>
      </w:r>
      <w:r>
        <w:t xml:space="preserve"> 5</w:t>
      </w:r>
      <w:r w:rsidR="00C0487B">
        <w:t>:00</w:t>
      </w:r>
      <w:r>
        <w:t xml:space="preserve">pm starting on January 11th. The sessions teach many of the basic kicks and punches on pads along with some of the more fun aspects such as how to smash through a breaker board all in a fun, controlled environment :) All the kit you need is loaned to you so just a drink and your </w:t>
      </w:r>
      <w:proofErr w:type="spellStart"/>
      <w:r>
        <w:t>pe</w:t>
      </w:r>
      <w:proofErr w:type="spellEnd"/>
      <w:r>
        <w:t xml:space="preserve"> kit or comfy </w:t>
      </w:r>
      <w:proofErr w:type="spellStart"/>
      <w:r>
        <w:t>sports wear</w:t>
      </w:r>
      <w:proofErr w:type="spellEnd"/>
      <w:r>
        <w:t xml:space="preserve"> is all you need. </w:t>
      </w:r>
    </w:p>
    <w:p w:rsidR="00D816E6" w:rsidRDefault="00D816E6" w:rsidP="00A065B1"/>
    <w:p w:rsidR="00D816E6" w:rsidRDefault="00D816E6" w:rsidP="00A065B1">
      <w:r>
        <w:t xml:space="preserve">At the end of the course, your child will gain their very first martial arts belt &amp; certificate alongside their grading video showing the pad drill skills they will have learned over the course of the programme. </w:t>
      </w:r>
    </w:p>
    <w:p w:rsidR="00D816E6" w:rsidRDefault="00D816E6" w:rsidP="00A065B1"/>
    <w:p w:rsidR="00D816E6" w:rsidRDefault="00D816E6" w:rsidP="00A065B1">
      <w:r>
        <w:t xml:space="preserve">Please be aware that this has been very popular in previous years and spaces are limited therefore places will be allocated on a first come first served basis. Places include loan of all training equipment, grading, belt certificate &amp; feedback for just £42. </w:t>
      </w:r>
    </w:p>
    <w:p w:rsidR="00D816E6" w:rsidRDefault="00D816E6" w:rsidP="00A065B1"/>
    <w:p w:rsidR="00D816E6" w:rsidRDefault="00D816E6" w:rsidP="00A065B1">
      <w:r>
        <w:t xml:space="preserve">Please complete your online application form on our website by November 25th to secure your place. If you’d like any further information or to secure your place to go to </w:t>
      </w:r>
      <w:hyperlink r:id="rId7" w:history="1">
        <w:r w:rsidRPr="00D04CE4">
          <w:rPr>
            <w:rStyle w:val="Hyperlink"/>
          </w:rPr>
          <w:t>www.mantismartialarts.co.uk/events</w:t>
        </w:r>
      </w:hyperlink>
      <w:r>
        <w:t xml:space="preserve"> </w:t>
      </w:r>
      <w:bookmarkStart w:id="0" w:name="_GoBack"/>
      <w:bookmarkEnd w:id="0"/>
    </w:p>
    <w:p w:rsidR="00D816E6" w:rsidRDefault="00D816E6" w:rsidP="00A065B1"/>
    <w:p w:rsidR="00D816E6" w:rsidRDefault="00D816E6" w:rsidP="00A065B1">
      <w:r>
        <w:t xml:space="preserve">We look forward to welcoming your child into our friendly team </w:t>
      </w:r>
      <w:proofErr w:type="spellStart"/>
      <w:r>
        <w:t>Sesnei</w:t>
      </w:r>
      <w:proofErr w:type="spellEnd"/>
      <w:r>
        <w:t xml:space="preserve"> Sarah - Mantis Martial Arts</w:t>
      </w:r>
      <w:r w:rsidR="009A4367">
        <w:t>.</w:t>
      </w:r>
      <w:r>
        <w:t xml:space="preserve"> </w:t>
      </w:r>
    </w:p>
    <w:p w:rsidR="00D816E6" w:rsidRDefault="00D816E6" w:rsidP="00A065B1"/>
    <w:p w:rsidR="00D816E6" w:rsidRDefault="00D816E6" w:rsidP="00A065B1">
      <w:r>
        <w:t>“Our child was really anxious about the move up to secondary school but these sessions were a fabulous bridging gap and really helped her to settle in with new friends and lots more confidence”</w:t>
      </w:r>
    </w:p>
    <w:p w:rsidR="00D816E6" w:rsidRDefault="00D816E6" w:rsidP="00A065B1"/>
    <w:p w:rsidR="00D816E6" w:rsidRDefault="00D816E6" w:rsidP="00A065B1">
      <w:r>
        <w:t xml:space="preserve"> “I really enjoyed the course, we learned some cool moves and I made a new best friend too” </w:t>
      </w:r>
    </w:p>
    <w:p w:rsidR="00D816E6" w:rsidRDefault="00D816E6" w:rsidP="00A065B1"/>
    <w:p w:rsidR="00D816E6" w:rsidRDefault="00D816E6" w:rsidP="00A065B1">
      <w:r>
        <w:t>“I loved the breaker boards, I didn’t think I’d be able to do it, but I smashed through the hardest one!”</w:t>
      </w:r>
    </w:p>
    <w:p w:rsidR="005D177F" w:rsidRDefault="005D177F" w:rsidP="00A065B1"/>
    <w:p w:rsidR="005D177F" w:rsidRDefault="005D177F" w:rsidP="00A065B1"/>
    <w:p w:rsidR="00D7428D" w:rsidRPr="00C0487B" w:rsidRDefault="00D816E6" w:rsidP="00C0487B">
      <w:pPr>
        <w:jc w:val="center"/>
        <w:rPr>
          <w:rFonts w:ascii="NTPreCursive" w:hAnsi="NTPreCursive"/>
          <w:sz w:val="36"/>
          <w:szCs w:val="36"/>
        </w:rPr>
      </w:pPr>
      <w:r>
        <w:rPr>
          <w:rFonts w:ascii="NTPreCursive" w:hAnsi="NTPreCursive"/>
          <w:noProof/>
          <w:sz w:val="36"/>
          <w:szCs w:val="36"/>
          <w:lang w:eastAsia="en-GB"/>
        </w:rPr>
        <w:drawing>
          <wp:inline distT="0" distB="0" distL="0" distR="0">
            <wp:extent cx="4248150" cy="140886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tial work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587" cy="142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428D" w:rsidRPr="00C0487B" w:rsidSect="00604B9B">
      <w:headerReference w:type="default" r:id="rId9"/>
      <w:footerReference w:type="default" r:id="rId10"/>
      <w:headerReference w:type="first" r:id="rId11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5028BA"/>
    <w:rsid w:val="005028CC"/>
    <w:rsid w:val="00504CF2"/>
    <w:rsid w:val="005218D2"/>
    <w:rsid w:val="00526C54"/>
    <w:rsid w:val="005368BB"/>
    <w:rsid w:val="005D177F"/>
    <w:rsid w:val="00604B9B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A4367"/>
    <w:rsid w:val="009D0EF3"/>
    <w:rsid w:val="00A065B1"/>
    <w:rsid w:val="00A66E96"/>
    <w:rsid w:val="00BA312B"/>
    <w:rsid w:val="00BB3DF0"/>
    <w:rsid w:val="00C0487B"/>
    <w:rsid w:val="00CF6C98"/>
    <w:rsid w:val="00D22D03"/>
    <w:rsid w:val="00D70AC7"/>
    <w:rsid w:val="00D7428D"/>
    <w:rsid w:val="00D816E6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139388C0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ntismartialarts.co.uk/even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DFF34D-23D0-4808-8709-EE85A427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2489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2022-11-23T08:49:00Z</cp:lastPrinted>
  <dcterms:created xsi:type="dcterms:W3CDTF">2022-11-23T08:50:00Z</dcterms:created>
  <dcterms:modified xsi:type="dcterms:W3CDTF">2022-11-23T11:03:00Z</dcterms:modified>
  <cp:category/>
</cp:coreProperties>
</file>